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39A7E" w14:textId="77777777" w:rsidR="00D726F4" w:rsidRPr="00BE74E1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39F6AB88" w:rsidR="00D726F4" w:rsidRPr="006D0D34" w:rsidRDefault="00FD2900">
      <w:pPr>
        <w:jc w:val="center"/>
        <w:rPr>
          <w:b/>
          <w:bCs/>
          <w:sz w:val="24"/>
          <w:szCs w:val="24"/>
          <w:lang w:val="lt-LT"/>
        </w:rPr>
      </w:pPr>
      <w:r w:rsidRPr="006D0D34">
        <w:rPr>
          <w:b/>
          <w:bCs/>
          <w:caps/>
          <w:sz w:val="24"/>
          <w:szCs w:val="24"/>
          <w:lang w:val="lt-LT"/>
        </w:rPr>
        <w:t>IX</w:t>
      </w:r>
      <w:r w:rsidR="00BB5F98" w:rsidRPr="006D0D34">
        <w:rPr>
          <w:b/>
          <w:bCs/>
          <w:caps/>
          <w:sz w:val="24"/>
          <w:szCs w:val="24"/>
          <w:lang w:val="lt-LT"/>
        </w:rPr>
        <w:t xml:space="preserve"> šaukimo tarybos </w:t>
      </w:r>
      <w:r w:rsidRPr="006D0D34">
        <w:rPr>
          <w:b/>
          <w:bCs/>
          <w:caps/>
          <w:sz w:val="24"/>
          <w:szCs w:val="24"/>
          <w:lang w:val="lt-LT"/>
        </w:rPr>
        <w:t>1</w:t>
      </w:r>
      <w:r w:rsidR="00ED06D8">
        <w:rPr>
          <w:b/>
          <w:bCs/>
          <w:caps/>
          <w:sz w:val="24"/>
          <w:szCs w:val="24"/>
          <w:lang w:val="lt-LT"/>
        </w:rPr>
        <w:t>0</w:t>
      </w:r>
      <w:r w:rsidR="00BB5F98" w:rsidRPr="006D0D34">
        <w:rPr>
          <w:b/>
          <w:bCs/>
          <w:caps/>
          <w:sz w:val="24"/>
          <w:szCs w:val="24"/>
          <w:lang w:val="lt-LT"/>
        </w:rPr>
        <w:t xml:space="preserve"> posėdžio</w:t>
      </w:r>
    </w:p>
    <w:p w14:paraId="2C6089A6" w14:textId="77777777" w:rsidR="00D726F4" w:rsidRPr="006D0D34" w:rsidRDefault="00D726F4">
      <w:pPr>
        <w:pStyle w:val="Antrat2"/>
        <w:rPr>
          <w:bCs/>
          <w:sz w:val="24"/>
          <w:szCs w:val="24"/>
        </w:rPr>
      </w:pPr>
      <w:r w:rsidRPr="006D0D34">
        <w:rPr>
          <w:bCs/>
          <w:sz w:val="24"/>
          <w:szCs w:val="24"/>
        </w:rPr>
        <w:t>Protokolas</w:t>
      </w:r>
    </w:p>
    <w:p w14:paraId="0E8D807F" w14:textId="77777777" w:rsidR="00D726F4" w:rsidRPr="00BE74E1" w:rsidRDefault="00D726F4">
      <w:pPr>
        <w:jc w:val="center"/>
        <w:rPr>
          <w:sz w:val="24"/>
          <w:szCs w:val="24"/>
          <w:lang w:val="lt-LT"/>
        </w:rPr>
      </w:pPr>
    </w:p>
    <w:p w14:paraId="65873DC9" w14:textId="61EB5CCE" w:rsidR="00D726F4" w:rsidRPr="00BE74E1" w:rsidRDefault="00D726F4">
      <w:pPr>
        <w:jc w:val="center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20</w:t>
      </w:r>
      <w:r w:rsidR="00FD2900" w:rsidRPr="00BE74E1">
        <w:rPr>
          <w:sz w:val="24"/>
          <w:szCs w:val="24"/>
          <w:lang w:val="lt-LT"/>
        </w:rPr>
        <w:t>20</w:t>
      </w:r>
      <w:r w:rsidR="00BB5F98" w:rsidRPr="00BE74E1">
        <w:rPr>
          <w:sz w:val="24"/>
          <w:szCs w:val="24"/>
          <w:lang w:val="lt-LT"/>
        </w:rPr>
        <w:t>-</w:t>
      </w:r>
      <w:r w:rsidR="00424B56" w:rsidRPr="00BE74E1">
        <w:rPr>
          <w:sz w:val="24"/>
          <w:szCs w:val="24"/>
          <w:lang w:val="lt-LT"/>
        </w:rPr>
        <w:t>0</w:t>
      </w:r>
      <w:r w:rsidR="00E17786" w:rsidRPr="00BE74E1">
        <w:rPr>
          <w:sz w:val="24"/>
          <w:szCs w:val="24"/>
          <w:lang w:val="lt-LT"/>
        </w:rPr>
        <w:t>2</w:t>
      </w:r>
      <w:r w:rsidR="003B2089" w:rsidRPr="00BE74E1">
        <w:rPr>
          <w:sz w:val="24"/>
          <w:szCs w:val="24"/>
          <w:lang w:val="lt-LT"/>
        </w:rPr>
        <w:t>-</w:t>
      </w:r>
      <w:r w:rsidR="00852CFD" w:rsidRPr="00BE74E1">
        <w:rPr>
          <w:sz w:val="24"/>
          <w:szCs w:val="24"/>
          <w:lang w:val="lt-LT"/>
        </w:rPr>
        <w:t>2</w:t>
      </w:r>
      <w:r w:rsidR="00FD2900" w:rsidRPr="00BE74E1">
        <w:rPr>
          <w:sz w:val="24"/>
          <w:szCs w:val="24"/>
          <w:lang w:val="lt-LT"/>
        </w:rPr>
        <w:t>6</w:t>
      </w:r>
      <w:r w:rsidR="003B2089" w:rsidRPr="00BE74E1">
        <w:rPr>
          <w:sz w:val="24"/>
          <w:szCs w:val="24"/>
          <w:lang w:val="lt-LT"/>
        </w:rPr>
        <w:t xml:space="preserve"> </w:t>
      </w:r>
      <w:r w:rsidRPr="00BE74E1">
        <w:rPr>
          <w:sz w:val="24"/>
          <w:szCs w:val="24"/>
          <w:lang w:val="lt-LT"/>
        </w:rPr>
        <w:t xml:space="preserve"> Nr. </w:t>
      </w:r>
      <w:r w:rsidR="003B2089" w:rsidRPr="00BE74E1">
        <w:rPr>
          <w:sz w:val="24"/>
          <w:szCs w:val="24"/>
          <w:lang w:val="lt-LT"/>
        </w:rPr>
        <w:t>TP-</w:t>
      </w:r>
      <w:r w:rsidR="00FD2900" w:rsidRPr="00BE74E1">
        <w:rPr>
          <w:sz w:val="24"/>
          <w:szCs w:val="24"/>
          <w:lang w:val="lt-LT"/>
        </w:rPr>
        <w:t>1</w:t>
      </w:r>
    </w:p>
    <w:p w14:paraId="105A23F6" w14:textId="77777777" w:rsidR="00D726F4" w:rsidRPr="00BE74E1" w:rsidRDefault="00D726F4">
      <w:pPr>
        <w:jc w:val="center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Joniškis</w:t>
      </w:r>
    </w:p>
    <w:p w14:paraId="5670238C" w14:textId="77777777" w:rsidR="00D726F4" w:rsidRPr="00BE74E1" w:rsidRDefault="00D726F4">
      <w:pPr>
        <w:rPr>
          <w:sz w:val="24"/>
          <w:szCs w:val="24"/>
          <w:lang w:val="lt-LT"/>
        </w:rPr>
      </w:pPr>
    </w:p>
    <w:p w14:paraId="27108AA7" w14:textId="3C374974" w:rsidR="00E5164D" w:rsidRPr="00BE74E1" w:rsidRDefault="00E5164D" w:rsidP="00E5164D">
      <w:pPr>
        <w:ind w:firstLine="720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Posėdis įvyko 20</w:t>
      </w:r>
      <w:r w:rsidR="00FD2900" w:rsidRPr="00BE74E1">
        <w:rPr>
          <w:sz w:val="24"/>
          <w:szCs w:val="24"/>
          <w:lang w:val="lt-LT"/>
        </w:rPr>
        <w:t>20</w:t>
      </w:r>
      <w:r w:rsidRPr="00BE74E1">
        <w:rPr>
          <w:sz w:val="24"/>
          <w:szCs w:val="24"/>
          <w:lang w:val="lt-LT"/>
        </w:rPr>
        <w:t>-</w:t>
      </w:r>
      <w:r w:rsidR="00424B56" w:rsidRPr="00BE74E1">
        <w:rPr>
          <w:sz w:val="24"/>
          <w:szCs w:val="24"/>
          <w:lang w:val="lt-LT"/>
        </w:rPr>
        <w:t>0</w:t>
      </w:r>
      <w:r w:rsidR="00852CFD" w:rsidRPr="00BE74E1">
        <w:rPr>
          <w:sz w:val="24"/>
          <w:szCs w:val="24"/>
          <w:lang w:val="lt-LT"/>
        </w:rPr>
        <w:t>2</w:t>
      </w:r>
      <w:r w:rsidRPr="00BE74E1">
        <w:rPr>
          <w:sz w:val="24"/>
          <w:szCs w:val="24"/>
          <w:lang w:val="lt-LT"/>
        </w:rPr>
        <w:t>-</w:t>
      </w:r>
      <w:r w:rsidR="00FD2900" w:rsidRPr="00BE74E1">
        <w:rPr>
          <w:sz w:val="24"/>
          <w:szCs w:val="24"/>
          <w:lang w:val="lt-LT"/>
        </w:rPr>
        <w:t>20</w:t>
      </w:r>
      <w:r w:rsidRPr="00BE74E1">
        <w:rPr>
          <w:sz w:val="24"/>
          <w:szCs w:val="24"/>
          <w:lang w:val="lt-LT"/>
        </w:rPr>
        <w:t>, 1</w:t>
      </w:r>
      <w:r w:rsidR="00E25942" w:rsidRPr="00BE74E1">
        <w:rPr>
          <w:sz w:val="24"/>
          <w:szCs w:val="24"/>
          <w:lang w:val="lt-LT"/>
        </w:rPr>
        <w:t>3</w:t>
      </w:r>
      <w:r w:rsidRPr="00BE74E1">
        <w:rPr>
          <w:sz w:val="24"/>
          <w:szCs w:val="24"/>
          <w:lang w:val="lt-LT"/>
        </w:rPr>
        <w:t>.00–</w:t>
      </w:r>
      <w:r w:rsidR="002E2A03" w:rsidRPr="00BE74E1">
        <w:rPr>
          <w:sz w:val="24"/>
          <w:szCs w:val="24"/>
          <w:lang w:val="lt-LT"/>
        </w:rPr>
        <w:t>1</w:t>
      </w:r>
      <w:r w:rsidR="00501DC0" w:rsidRPr="00BE74E1">
        <w:rPr>
          <w:sz w:val="24"/>
          <w:szCs w:val="24"/>
          <w:lang w:val="lt-LT"/>
        </w:rPr>
        <w:t>6</w:t>
      </w:r>
      <w:r w:rsidR="00687830" w:rsidRPr="00BE74E1">
        <w:rPr>
          <w:sz w:val="24"/>
          <w:szCs w:val="24"/>
          <w:lang w:val="lt-LT"/>
        </w:rPr>
        <w:t>.10</w:t>
      </w:r>
      <w:r w:rsidRPr="00BE74E1">
        <w:rPr>
          <w:sz w:val="24"/>
          <w:szCs w:val="24"/>
          <w:lang w:val="lt-LT"/>
        </w:rPr>
        <w:t xml:space="preserve"> val.</w:t>
      </w:r>
    </w:p>
    <w:p w14:paraId="40A3E583" w14:textId="48CF06A0" w:rsidR="00E25942" w:rsidRPr="00BE74E1" w:rsidRDefault="00E25942" w:rsidP="00E25942">
      <w:pPr>
        <w:ind w:firstLine="720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Posėdžio pirmininka</w:t>
      </w:r>
      <w:r w:rsidR="004C191F" w:rsidRPr="00BE74E1">
        <w:rPr>
          <w:sz w:val="24"/>
          <w:szCs w:val="24"/>
          <w:lang w:val="lt-LT"/>
        </w:rPr>
        <w:t>s –</w:t>
      </w:r>
      <w:r w:rsidRPr="00BE74E1">
        <w:rPr>
          <w:sz w:val="24"/>
          <w:szCs w:val="24"/>
          <w:lang w:val="lt-LT"/>
        </w:rPr>
        <w:t xml:space="preserve"> </w:t>
      </w:r>
      <w:r w:rsidR="00501DC0" w:rsidRPr="00BE74E1">
        <w:rPr>
          <w:sz w:val="24"/>
          <w:szCs w:val="24"/>
          <w:lang w:val="lt-LT"/>
        </w:rPr>
        <w:t>Vitalijus Gailius</w:t>
      </w:r>
      <w:r w:rsidRPr="00BE74E1">
        <w:rPr>
          <w:sz w:val="24"/>
          <w:szCs w:val="24"/>
          <w:lang w:val="lt-LT"/>
        </w:rPr>
        <w:t>, Jon</w:t>
      </w:r>
      <w:r w:rsidR="00BE5B2F" w:rsidRPr="00BE74E1">
        <w:rPr>
          <w:sz w:val="24"/>
          <w:szCs w:val="24"/>
          <w:lang w:val="lt-LT"/>
        </w:rPr>
        <w:t xml:space="preserve">iškio </w:t>
      </w:r>
      <w:r w:rsidR="004C191F" w:rsidRPr="00BE74E1">
        <w:rPr>
          <w:sz w:val="24"/>
          <w:szCs w:val="24"/>
          <w:lang w:val="lt-LT"/>
        </w:rPr>
        <w:t>rajono savivaldybės meras</w:t>
      </w:r>
      <w:r w:rsidR="00BE5B2F" w:rsidRPr="00BE74E1">
        <w:rPr>
          <w:sz w:val="24"/>
          <w:szCs w:val="24"/>
          <w:lang w:val="lt-LT"/>
        </w:rPr>
        <w:t>.</w:t>
      </w:r>
    </w:p>
    <w:p w14:paraId="6AA898F2" w14:textId="23775415" w:rsidR="00E25942" w:rsidRPr="00BE74E1" w:rsidRDefault="00E25942" w:rsidP="00E25942">
      <w:pPr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ab/>
        <w:t xml:space="preserve">Posėdžio sekretorė – Dalia Nechajuvienė, Kanceliarijos skyriaus </w:t>
      </w:r>
      <w:r w:rsidR="00501DC0" w:rsidRPr="00BE74E1">
        <w:rPr>
          <w:sz w:val="24"/>
          <w:szCs w:val="24"/>
          <w:lang w:val="lt-LT"/>
        </w:rPr>
        <w:t>vyriausioji specialistė</w:t>
      </w:r>
      <w:r w:rsidRPr="00BE74E1">
        <w:rPr>
          <w:sz w:val="24"/>
          <w:szCs w:val="24"/>
          <w:lang w:val="lt-LT"/>
        </w:rPr>
        <w:t>.</w:t>
      </w:r>
    </w:p>
    <w:p w14:paraId="61006B41" w14:textId="6EBCBC11" w:rsidR="00DB084B" w:rsidRPr="00BE74E1" w:rsidRDefault="00E25942" w:rsidP="00C516B7">
      <w:pPr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ab/>
        <w:t xml:space="preserve">Posėdžio pirmininkas </w:t>
      </w:r>
      <w:r w:rsidR="00501DC0" w:rsidRPr="00BE74E1">
        <w:rPr>
          <w:sz w:val="24"/>
          <w:szCs w:val="24"/>
          <w:lang w:val="lt-LT"/>
        </w:rPr>
        <w:t>Vitalijus Gailius</w:t>
      </w:r>
      <w:r w:rsidRPr="00BE74E1">
        <w:rPr>
          <w:sz w:val="24"/>
          <w:szCs w:val="24"/>
          <w:lang w:val="lt-LT"/>
        </w:rPr>
        <w:t xml:space="preserve"> paskelbė posėdžio pradžią.</w:t>
      </w:r>
      <w:r w:rsidR="004954FB" w:rsidRPr="00BE74E1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BE74E1" w:rsidRDefault="00C516B7" w:rsidP="00C516B7">
      <w:pPr>
        <w:ind w:firstLine="709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Taryboje yra 25 nariai.</w:t>
      </w:r>
    </w:p>
    <w:p w14:paraId="1F571508" w14:textId="4843387D" w:rsidR="00C516B7" w:rsidRPr="00BE74E1" w:rsidRDefault="00C516B7" w:rsidP="00C516B7">
      <w:pPr>
        <w:ind w:firstLine="709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Dalyvavo 2</w:t>
      </w:r>
      <w:r w:rsidR="00501DC0" w:rsidRPr="00BE74E1">
        <w:rPr>
          <w:sz w:val="24"/>
          <w:szCs w:val="24"/>
          <w:lang w:val="lt-LT"/>
        </w:rPr>
        <w:t>2</w:t>
      </w:r>
      <w:r w:rsidRPr="00BE74E1">
        <w:rPr>
          <w:sz w:val="24"/>
          <w:szCs w:val="24"/>
          <w:lang w:val="lt-LT"/>
        </w:rPr>
        <w:t xml:space="preserve"> tarybos nariai (sąrašas pridedamas). Kvorumas buvo.</w:t>
      </w:r>
    </w:p>
    <w:p w14:paraId="6ACE9A90" w14:textId="0F46BC88" w:rsidR="00C516B7" w:rsidRPr="00BE74E1" w:rsidRDefault="00C516B7" w:rsidP="00C516B7">
      <w:pPr>
        <w:ind w:firstLine="709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 xml:space="preserve">Nedalyvavo: </w:t>
      </w:r>
      <w:r w:rsidR="00501DC0" w:rsidRPr="00BE74E1">
        <w:rPr>
          <w:sz w:val="24"/>
          <w:szCs w:val="24"/>
          <w:lang w:val="lt-LT"/>
        </w:rPr>
        <w:t>Gediminas Čepulis (nedarbin</w:t>
      </w:r>
      <w:bookmarkStart w:id="0" w:name="_GoBack"/>
      <w:bookmarkEnd w:id="0"/>
      <w:r w:rsidR="00501DC0" w:rsidRPr="00BE74E1">
        <w:rPr>
          <w:sz w:val="24"/>
          <w:szCs w:val="24"/>
          <w:lang w:val="lt-LT"/>
        </w:rPr>
        <w:t xml:space="preserve">gumas), Sarah Louise Mitrike (išvykusi), </w:t>
      </w:r>
      <w:r w:rsidRPr="00BE74E1">
        <w:rPr>
          <w:sz w:val="24"/>
          <w:szCs w:val="24"/>
          <w:lang w:val="lt-LT"/>
        </w:rPr>
        <w:t>E</w:t>
      </w:r>
      <w:r w:rsidR="00501DC0" w:rsidRPr="00BE74E1">
        <w:rPr>
          <w:sz w:val="24"/>
          <w:szCs w:val="24"/>
          <w:lang w:val="lt-LT"/>
        </w:rPr>
        <w:t>rnestas Vasiliauskas</w:t>
      </w:r>
      <w:r w:rsidRPr="00BE74E1">
        <w:rPr>
          <w:sz w:val="24"/>
          <w:szCs w:val="24"/>
          <w:lang w:val="lt-LT"/>
        </w:rPr>
        <w:t xml:space="preserve"> (</w:t>
      </w:r>
      <w:r w:rsidR="00501DC0" w:rsidRPr="00BE74E1">
        <w:rPr>
          <w:sz w:val="24"/>
          <w:szCs w:val="24"/>
          <w:lang w:val="lt-LT"/>
        </w:rPr>
        <w:t>išvykęs</w:t>
      </w:r>
      <w:r w:rsidRPr="00BE74E1">
        <w:rPr>
          <w:sz w:val="24"/>
          <w:szCs w:val="24"/>
          <w:lang w:val="lt-LT"/>
        </w:rPr>
        <w:t>)</w:t>
      </w:r>
      <w:r w:rsidR="00687830" w:rsidRPr="00BE74E1">
        <w:rPr>
          <w:sz w:val="24"/>
          <w:szCs w:val="24"/>
          <w:lang w:val="lt-LT"/>
        </w:rPr>
        <w:t>.</w:t>
      </w:r>
    </w:p>
    <w:p w14:paraId="5E7816FA" w14:textId="52893591" w:rsidR="00684142" w:rsidRDefault="00DB084B" w:rsidP="004B562D">
      <w:pPr>
        <w:ind w:firstLine="720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 xml:space="preserve">Posėdžio pirmininkas </w:t>
      </w:r>
      <w:r w:rsidR="003F2A66">
        <w:rPr>
          <w:sz w:val="24"/>
          <w:szCs w:val="24"/>
          <w:lang w:val="lt-LT"/>
        </w:rPr>
        <w:t>Vitalijus Gailius</w:t>
      </w:r>
      <w:r w:rsidR="00F75983" w:rsidRPr="00BE74E1">
        <w:rPr>
          <w:sz w:val="24"/>
          <w:szCs w:val="24"/>
          <w:lang w:val="lt-LT"/>
        </w:rPr>
        <w:t xml:space="preserve"> </w:t>
      </w:r>
      <w:r w:rsidR="004C191F" w:rsidRPr="00BE74E1">
        <w:rPr>
          <w:sz w:val="24"/>
          <w:szCs w:val="24"/>
          <w:lang w:val="lt-LT"/>
        </w:rPr>
        <w:t>informavo tarybos narius, kad</w:t>
      </w:r>
      <w:r w:rsidR="00F75983" w:rsidRPr="00BE74E1">
        <w:rPr>
          <w:sz w:val="24"/>
          <w:szCs w:val="24"/>
          <w:lang w:val="lt-LT"/>
        </w:rPr>
        <w:t xml:space="preserve"> darbotvarkė</w:t>
      </w:r>
      <w:r w:rsidR="004C191F" w:rsidRPr="00BE74E1">
        <w:rPr>
          <w:sz w:val="24"/>
          <w:szCs w:val="24"/>
          <w:lang w:val="lt-LT"/>
        </w:rPr>
        <w:t xml:space="preserve">je </w:t>
      </w:r>
      <w:r w:rsidR="00206E1E" w:rsidRPr="00BE74E1">
        <w:rPr>
          <w:sz w:val="24"/>
          <w:szCs w:val="24"/>
          <w:lang w:val="lt-LT"/>
        </w:rPr>
        <w:t>37</w:t>
      </w:r>
      <w:r w:rsidR="00F75983" w:rsidRPr="00BE74E1">
        <w:rPr>
          <w:sz w:val="24"/>
          <w:szCs w:val="24"/>
          <w:lang w:val="lt-LT"/>
        </w:rPr>
        <w:t xml:space="preserve"> klausim</w:t>
      </w:r>
      <w:r w:rsidR="00206E1E" w:rsidRPr="00BE74E1">
        <w:rPr>
          <w:sz w:val="24"/>
          <w:szCs w:val="24"/>
          <w:lang w:val="lt-LT"/>
        </w:rPr>
        <w:t>ai</w:t>
      </w:r>
      <w:r w:rsidR="00006DBC">
        <w:rPr>
          <w:sz w:val="24"/>
          <w:szCs w:val="24"/>
          <w:lang w:val="lt-LT"/>
        </w:rPr>
        <w:t xml:space="preserve"> ir priminė nusišalinimo nuo klausimo svarstymo tvarką.</w:t>
      </w:r>
    </w:p>
    <w:p w14:paraId="200F8C90" w14:textId="07DB58D2" w:rsidR="003F2A66" w:rsidRPr="00006DBC" w:rsidRDefault="003F2A66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Petras Giržadas pasakė, kad Liberalų</w:t>
      </w:r>
      <w:r w:rsidR="00006DBC">
        <w:rPr>
          <w:sz w:val="24"/>
          <w:szCs w:val="24"/>
          <w:lang w:val="lt-LT"/>
        </w:rPr>
        <w:t xml:space="preserve"> sąjūdžio frakcija siūlo įtraukti į darbotvarkę papildomą klausimą „Dėl </w:t>
      </w:r>
      <w:r w:rsidR="00006DBC" w:rsidRPr="00006DBC">
        <w:rPr>
          <w:sz w:val="24"/>
          <w:szCs w:val="24"/>
          <w:lang w:val="lt-LT"/>
        </w:rPr>
        <w:t>savivaldybės turto perdavimo valdyti, naudoti ir disponuoti juo patikėjimo teise</w:t>
      </w:r>
      <w:r w:rsidR="00006DBC">
        <w:rPr>
          <w:sz w:val="24"/>
          <w:szCs w:val="24"/>
          <w:lang w:val="lt-LT"/>
        </w:rPr>
        <w:t xml:space="preserve">“, </w:t>
      </w:r>
      <w:proofErr w:type="spellStart"/>
      <w:r w:rsidR="00006DBC">
        <w:rPr>
          <w:sz w:val="24"/>
          <w:szCs w:val="24"/>
          <w:lang w:val="lt-LT"/>
        </w:rPr>
        <w:t>reg</w:t>
      </w:r>
      <w:proofErr w:type="spellEnd"/>
      <w:r w:rsidR="00006DBC">
        <w:rPr>
          <w:sz w:val="24"/>
          <w:szCs w:val="24"/>
          <w:lang w:val="lt-LT"/>
        </w:rPr>
        <w:t>. Nr. TSP-42.</w:t>
      </w:r>
    </w:p>
    <w:p w14:paraId="285C1FBF" w14:textId="1FEAA886" w:rsidR="003F2A66" w:rsidRDefault="00006DBC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Pritarta bendru sutarimu.</w:t>
      </w:r>
    </w:p>
    <w:p w14:paraId="73587591" w14:textId="1EC08627" w:rsidR="003F2A66" w:rsidRDefault="00006DBC" w:rsidP="004B562D">
      <w:pPr>
        <w:ind w:firstLine="720"/>
        <w:rPr>
          <w:rStyle w:val="Grietas"/>
          <w:rFonts w:cs="Tahoma"/>
          <w:b w:val="0"/>
          <w:bCs w:val="0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narys Mindaugas Balčiūnas </w:t>
      </w:r>
      <w:r w:rsidR="000B6C14">
        <w:rPr>
          <w:sz w:val="24"/>
          <w:szCs w:val="24"/>
          <w:lang w:val="lt-LT"/>
        </w:rPr>
        <w:t xml:space="preserve">pasakė, kad Socialdemokratų frakcija </w:t>
      </w:r>
      <w:r>
        <w:rPr>
          <w:sz w:val="24"/>
          <w:szCs w:val="24"/>
          <w:lang w:val="lt-LT"/>
        </w:rPr>
        <w:t>siūl</w:t>
      </w:r>
      <w:r w:rsidR="000B6C14">
        <w:rPr>
          <w:sz w:val="24"/>
          <w:szCs w:val="24"/>
          <w:lang w:val="lt-LT"/>
        </w:rPr>
        <w:t>o</w:t>
      </w:r>
      <w:r>
        <w:rPr>
          <w:sz w:val="24"/>
          <w:szCs w:val="24"/>
          <w:lang w:val="lt-LT"/>
        </w:rPr>
        <w:t xml:space="preserve"> išimti iš darbotvarkės 7 klausimą „Dėl </w:t>
      </w:r>
      <w:r w:rsidRPr="00006DBC">
        <w:rPr>
          <w:rStyle w:val="Grietas"/>
          <w:rFonts w:cs="Tahoma"/>
          <w:b w:val="0"/>
          <w:bCs w:val="0"/>
          <w:sz w:val="24"/>
          <w:szCs w:val="24"/>
          <w:lang w:val="lt-LT"/>
        </w:rPr>
        <w:t>2019 metų valstybinės žemės nuomos mokesčio sumažinimo</w:t>
      </w:r>
      <w:r>
        <w:rPr>
          <w:rStyle w:val="Grietas"/>
          <w:rFonts w:cs="Tahoma"/>
          <w:b w:val="0"/>
          <w:bCs w:val="0"/>
          <w:sz w:val="24"/>
          <w:szCs w:val="24"/>
          <w:lang w:val="lt-LT"/>
        </w:rPr>
        <w:t>“</w:t>
      </w:r>
      <w:r w:rsidR="00017434">
        <w:rPr>
          <w:rStyle w:val="Grietas"/>
          <w:rFonts w:cs="Tahoma"/>
          <w:b w:val="0"/>
          <w:bCs w:val="0"/>
          <w:sz w:val="24"/>
          <w:szCs w:val="24"/>
          <w:lang w:val="lt-LT"/>
        </w:rPr>
        <w:t>.</w:t>
      </w:r>
    </w:p>
    <w:p w14:paraId="6D8C18CC" w14:textId="692CC009" w:rsidR="00017434" w:rsidRPr="00006DBC" w:rsidRDefault="00017434" w:rsidP="004B562D">
      <w:pPr>
        <w:ind w:firstLine="720"/>
        <w:rPr>
          <w:b/>
          <w:bCs/>
          <w:sz w:val="24"/>
          <w:szCs w:val="24"/>
          <w:lang w:val="lt-LT"/>
        </w:rPr>
      </w:pPr>
      <w:r>
        <w:rPr>
          <w:rStyle w:val="Grietas"/>
          <w:rFonts w:cs="Tahoma"/>
          <w:b w:val="0"/>
          <w:bCs w:val="0"/>
          <w:sz w:val="24"/>
          <w:szCs w:val="24"/>
          <w:lang w:val="lt-LT"/>
        </w:rPr>
        <w:t>Posėdžio pirmininkas Vitalijus Gailius pridūrė, kad minimas klausimas turi socialinio pobūdžio aspektą, bus išsiaiškinta ir kitą tarybą bus sprendžiamas klausimas, kad daugiau nekiltų neaiškumų.</w:t>
      </w:r>
    </w:p>
    <w:p w14:paraId="45125CF4" w14:textId="0DFACA2D" w:rsidR="003F2A66" w:rsidRDefault="00017434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22.</w:t>
      </w:r>
    </w:p>
    <w:p w14:paraId="692AE3DB" w14:textId="1D0B3356" w:rsidR="00017434" w:rsidRPr="00017434" w:rsidRDefault="00017434" w:rsidP="004B562D">
      <w:pPr>
        <w:ind w:firstLine="720"/>
        <w:rPr>
          <w:sz w:val="24"/>
          <w:szCs w:val="24"/>
          <w:lang w:val="lt-LT"/>
        </w:rPr>
      </w:pPr>
      <w:r>
        <w:rPr>
          <w:rStyle w:val="Grietas"/>
          <w:rFonts w:cs="Tahoma"/>
          <w:b w:val="0"/>
          <w:bCs w:val="0"/>
          <w:sz w:val="24"/>
          <w:szCs w:val="24"/>
          <w:lang w:val="lt-LT"/>
        </w:rPr>
        <w:t>Posėdžio pirmininkas Vitalijus Gailius informavo tarybos narius, kad komitetuose svarstant klausimus dviejų komitetų buvo pateiktas siūlymas išimti iš darbotvarkės 31 klausimą „</w:t>
      </w:r>
      <w:r w:rsidRPr="00017434">
        <w:rPr>
          <w:sz w:val="24"/>
          <w:szCs w:val="24"/>
          <w:lang w:val="lt-LT"/>
        </w:rPr>
        <w:t>Dėl pavadinimo suteikimo skverui Livonijos gatvėje, Joniškio mieste</w:t>
      </w:r>
      <w:r>
        <w:rPr>
          <w:sz w:val="24"/>
          <w:szCs w:val="24"/>
          <w:lang w:val="lt-LT"/>
        </w:rPr>
        <w:t>“.</w:t>
      </w:r>
    </w:p>
    <w:p w14:paraId="5F212924" w14:textId="689A6168" w:rsidR="00017434" w:rsidRDefault="00017434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8, nepriimta.</w:t>
      </w:r>
    </w:p>
    <w:p w14:paraId="4016642A" w14:textId="7F27EE2F" w:rsidR="00CD050E" w:rsidRPr="00BE74E1" w:rsidRDefault="00017434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Darbotvarkei su pakeitimais pritarta bendru sutarimu.</w:t>
      </w:r>
    </w:p>
    <w:p w14:paraId="5F14373C" w14:textId="77777777" w:rsidR="0009142D" w:rsidRDefault="00665FA3" w:rsidP="0009142D">
      <w:pPr>
        <w:ind w:firstLine="720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DARBOTVARKĖ:</w:t>
      </w:r>
      <w:bookmarkStart w:id="1" w:name="_Hlk517094215"/>
      <w:bookmarkStart w:id="2" w:name="_Hlk517094281"/>
    </w:p>
    <w:p w14:paraId="0FE5DE57" w14:textId="15D6735B" w:rsidR="00BE74E1" w:rsidRPr="0009142D" w:rsidRDefault="00852CFD" w:rsidP="0009142D">
      <w:pPr>
        <w:ind w:firstLine="720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 xml:space="preserve">1. </w:t>
      </w:r>
      <w:bookmarkEnd w:id="1"/>
      <w:bookmarkEnd w:id="2"/>
      <w:r w:rsidR="00BE74E1" w:rsidRPr="00BE74E1">
        <w:rPr>
          <w:iCs/>
          <w:sz w:val="24"/>
          <w:szCs w:val="24"/>
          <w:lang w:val="lt-LT"/>
        </w:rPr>
        <w:t>Dėl Joniškio rajono savivaldybės kontrolieriaus, Kontrolės ir audito tarnybos vadovo, tarnybinės veiklos vertinimo komisijos sudarymo.</w:t>
      </w:r>
    </w:p>
    <w:p w14:paraId="403FBEAC" w14:textId="77777777" w:rsidR="004C18B9" w:rsidRDefault="00BE74E1" w:rsidP="004C18B9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Kanceliarijos skyriaus vedėja Rasa Lapukienė.</w:t>
      </w:r>
    </w:p>
    <w:p w14:paraId="7B69B8D4" w14:textId="77777777" w:rsidR="0009142D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 w:eastAsia="lt-LT"/>
        </w:rPr>
        <w:t xml:space="preserve">2. </w:t>
      </w:r>
      <w:r w:rsidRPr="00BE74E1">
        <w:rPr>
          <w:iCs/>
          <w:sz w:val="24"/>
          <w:szCs w:val="24"/>
          <w:lang w:val="lt-LT"/>
        </w:rPr>
        <w:t>Nusikaltimų prevencijos ir kontrolės komisijos veiklos ir nusikaltimų prevencijos 2018–2020 metų programos priemonių plano 2019 metų vykdymo ataskaita.</w:t>
      </w:r>
    </w:p>
    <w:p w14:paraId="45DE8244" w14:textId="77777777" w:rsidR="0009142D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 w:eastAsia="lt-LT"/>
        </w:rPr>
        <w:t xml:space="preserve">Pranešėja – </w:t>
      </w:r>
      <w:r w:rsidRPr="00BE74E1">
        <w:rPr>
          <w:iCs/>
          <w:sz w:val="24"/>
          <w:szCs w:val="24"/>
          <w:lang w:val="lt-LT"/>
        </w:rPr>
        <w:t>Nusikaltimų prevencijos ir kontrolės komisijos pirmininkė Vilija Bartašienė.</w:t>
      </w:r>
    </w:p>
    <w:p w14:paraId="098FF648" w14:textId="77777777" w:rsidR="0009142D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BE74E1">
        <w:rPr>
          <w:iCs/>
          <w:sz w:val="24"/>
          <w:szCs w:val="24"/>
          <w:lang w:val="lt-LT"/>
        </w:rPr>
        <w:t xml:space="preserve">3. </w:t>
      </w:r>
      <w:bookmarkStart w:id="3" w:name="_Hlk33711819"/>
      <w:r w:rsidRPr="00BE74E1">
        <w:rPr>
          <w:iCs/>
          <w:sz w:val="24"/>
          <w:szCs w:val="24"/>
          <w:lang w:val="lt-LT"/>
        </w:rPr>
        <w:t>Dėl Joniškio rajono savivaldybės jaunimo reikalų tarybos 2019 metų veiklos ataskaitos patvirtinimo</w:t>
      </w:r>
      <w:bookmarkEnd w:id="3"/>
      <w:r w:rsidRPr="00BE74E1">
        <w:rPr>
          <w:iCs/>
          <w:sz w:val="24"/>
          <w:szCs w:val="24"/>
          <w:lang w:val="lt-LT"/>
        </w:rPr>
        <w:t>.</w:t>
      </w:r>
    </w:p>
    <w:p w14:paraId="27DCAC4D" w14:textId="77777777" w:rsidR="0009142D" w:rsidRDefault="00BE74E1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BE74E1">
        <w:rPr>
          <w:sz w:val="24"/>
          <w:szCs w:val="24"/>
          <w:lang w:val="lt-LT" w:eastAsia="lt-LT"/>
        </w:rPr>
        <w:t>Pranešėja – Jaunimo reikalų tarybos pirmininkė Vaida Aleknavičienė.</w:t>
      </w:r>
    </w:p>
    <w:p w14:paraId="688F357A" w14:textId="77777777" w:rsidR="0009142D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 w:eastAsia="lt-LT"/>
        </w:rPr>
        <w:t xml:space="preserve">4. </w:t>
      </w:r>
      <w:bookmarkStart w:id="4" w:name="_Hlk33712153"/>
      <w:r w:rsidRPr="00BE74E1">
        <w:rPr>
          <w:iCs/>
          <w:sz w:val="24"/>
          <w:szCs w:val="24"/>
          <w:lang w:val="lt-LT"/>
        </w:rPr>
        <w:t>Dėl Joniškio rajono savivaldybės tarybos 2017 m. vasario 27 d. sprendimo Nr. T-26 „Dėl Vietinės rinkliavos už komunalinių atliekų surinkimą iš atliekų turėtojų ir atliekų tvarkymą lengvatų taikymo tvarkos aprašo patvirtinimo“ pakeitimo</w:t>
      </w:r>
      <w:bookmarkEnd w:id="4"/>
      <w:r w:rsidRPr="00BE74E1">
        <w:rPr>
          <w:iCs/>
          <w:sz w:val="24"/>
          <w:szCs w:val="24"/>
          <w:lang w:val="lt-LT"/>
        </w:rPr>
        <w:t>.</w:t>
      </w:r>
    </w:p>
    <w:p w14:paraId="11009033" w14:textId="77777777" w:rsidR="0009142D" w:rsidRDefault="00BE74E1" w:rsidP="0009142D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 w:eastAsia="lt-LT"/>
        </w:rPr>
        <w:t xml:space="preserve">Pranešėja – </w:t>
      </w:r>
      <w:r w:rsidRPr="00BE74E1">
        <w:rPr>
          <w:sz w:val="24"/>
          <w:szCs w:val="24"/>
          <w:lang w:val="lt-LT"/>
        </w:rPr>
        <w:t>Buhalterinės apskaitos skyriaus vedėja Sigutė Ščiglinskienė.</w:t>
      </w:r>
    </w:p>
    <w:p w14:paraId="546A729E" w14:textId="77777777" w:rsidR="0009142D" w:rsidRDefault="00BE74E1" w:rsidP="0009142D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 w:eastAsia="lt-LT"/>
        </w:rPr>
        <w:lastRenderedPageBreak/>
        <w:t>5.</w:t>
      </w:r>
      <w:r w:rsidRPr="00BE74E1">
        <w:rPr>
          <w:iCs/>
          <w:sz w:val="24"/>
          <w:szCs w:val="24"/>
          <w:lang w:val="lt-LT"/>
        </w:rPr>
        <w:t xml:space="preserve"> Dėl perskaičiavimo vietinės rinkliavos už komunalinių atliekų surinkimą iš atliekų turėtojų ir atliekų tvarkymą.</w:t>
      </w:r>
    </w:p>
    <w:p w14:paraId="0D9E372C" w14:textId="2C1C4AB3" w:rsidR="00BE74E1" w:rsidRPr="00BE74E1" w:rsidRDefault="00BE74E1" w:rsidP="0009142D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 w:eastAsia="lt-LT"/>
        </w:rPr>
        <w:t xml:space="preserve">Pranešėja – </w:t>
      </w:r>
      <w:r w:rsidRPr="00BE74E1">
        <w:rPr>
          <w:sz w:val="24"/>
          <w:szCs w:val="24"/>
          <w:lang w:val="lt-LT"/>
        </w:rPr>
        <w:t>Buhalterinės apskaitos skyriaus vedėja Sigutė Ščiglinskienė.</w:t>
      </w:r>
    </w:p>
    <w:p w14:paraId="0977597F" w14:textId="77777777" w:rsidR="0009142D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 w:eastAsia="lt-LT"/>
        </w:rPr>
        <w:t>6.</w:t>
      </w:r>
      <w:r w:rsidRPr="00BE74E1">
        <w:rPr>
          <w:iCs/>
          <w:sz w:val="24"/>
          <w:szCs w:val="24"/>
          <w:lang w:val="lt-LT"/>
        </w:rPr>
        <w:t xml:space="preserve"> Dėl Joniškio rajono vandens tiekimo ir nuotekų tvarkymo infrastruktūros plėtros specialiojo plano keitimo.</w:t>
      </w:r>
    </w:p>
    <w:p w14:paraId="5E1661B2" w14:textId="77777777" w:rsidR="0009142D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 w:eastAsia="lt-LT"/>
        </w:rPr>
        <w:t xml:space="preserve">Pranešėja – </w:t>
      </w:r>
      <w:r w:rsidRPr="00BE74E1">
        <w:rPr>
          <w:sz w:val="24"/>
          <w:szCs w:val="24"/>
          <w:lang w:val="lt-LT"/>
        </w:rPr>
        <w:t>Architektūros ir teritorijų planavimo skyriaus vedėja, vyriausioji architektė Daiva Bičkienė.</w:t>
      </w:r>
    </w:p>
    <w:p w14:paraId="1960D549" w14:textId="1F38B8CD" w:rsidR="00BE74E1" w:rsidRPr="0009142D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7</w:t>
      </w:r>
      <w:r w:rsidRPr="00BE74E1">
        <w:rPr>
          <w:sz w:val="24"/>
          <w:szCs w:val="24"/>
          <w:lang w:val="lt-LT"/>
        </w:rPr>
        <w:t>. Dėl Joniškio rajono savivaldybės 2020–2022 metų užimtumo didinimo programos patvirtinimo.</w:t>
      </w:r>
    </w:p>
    <w:p w14:paraId="1453C7D9" w14:textId="77777777" w:rsidR="0009142D" w:rsidRDefault="00BE74E1" w:rsidP="0009142D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Finansų skyriaus vedėja Stefanija Šniukienė.</w:t>
      </w:r>
    </w:p>
    <w:p w14:paraId="3F7DE97A" w14:textId="19F98443" w:rsidR="00BE74E1" w:rsidRPr="00BE74E1" w:rsidRDefault="00BE74E1" w:rsidP="0009142D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8</w:t>
      </w:r>
      <w:r w:rsidRPr="00BE74E1">
        <w:rPr>
          <w:sz w:val="24"/>
          <w:szCs w:val="24"/>
          <w:lang w:val="lt-LT"/>
        </w:rPr>
        <w:t>. 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patvirtinimo“ pakeitimo</w:t>
      </w:r>
      <w:r w:rsidRPr="00BE74E1">
        <w:rPr>
          <w:iCs/>
          <w:sz w:val="24"/>
          <w:szCs w:val="24"/>
          <w:lang w:val="lt-LT"/>
        </w:rPr>
        <w:t>.</w:t>
      </w:r>
    </w:p>
    <w:p w14:paraId="43A2185F" w14:textId="77777777" w:rsidR="0009142D" w:rsidRDefault="00BE74E1" w:rsidP="0009142D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Finansų skyriaus vedėja Stefanija Šniukienė.</w:t>
      </w:r>
    </w:p>
    <w:p w14:paraId="3C93E771" w14:textId="7A9F12D3" w:rsidR="00BE74E1" w:rsidRPr="00BE74E1" w:rsidRDefault="00BE74E1" w:rsidP="0009142D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9</w:t>
      </w:r>
      <w:r w:rsidRPr="00BE74E1">
        <w:rPr>
          <w:sz w:val="24"/>
          <w:szCs w:val="24"/>
          <w:lang w:val="lt-LT"/>
        </w:rPr>
        <w:t>. Dėl Joniškio rajono savivaldybės 2020–2022 metų strateginio veiklos plano patvirtinimo.</w:t>
      </w:r>
    </w:p>
    <w:p w14:paraId="1122BEFB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Ekonominės plėtros ir investicijų skyriaus vyriausioji specialistė Egidija Daunorienė.</w:t>
      </w:r>
    </w:p>
    <w:p w14:paraId="54B456B5" w14:textId="7FBA83CF" w:rsidR="00BE74E1" w:rsidRPr="00BE74E1" w:rsidRDefault="00BE74E1" w:rsidP="00BE74E1">
      <w:pPr>
        <w:ind w:firstLine="709"/>
        <w:jc w:val="both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0</w:t>
      </w:r>
      <w:r w:rsidRPr="00BE74E1">
        <w:rPr>
          <w:sz w:val="24"/>
          <w:szCs w:val="24"/>
          <w:lang w:val="lt-LT"/>
        </w:rPr>
        <w:t>. Dėl Joniškio rajono savivaldybės 2020 metų biudžeto patvirtinimo</w:t>
      </w:r>
      <w:r w:rsidRPr="00BE74E1">
        <w:rPr>
          <w:iCs/>
          <w:sz w:val="24"/>
          <w:szCs w:val="24"/>
          <w:lang w:val="lt-LT"/>
        </w:rPr>
        <w:t>.</w:t>
      </w:r>
    </w:p>
    <w:p w14:paraId="256F3D24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savivaldybės administracijos direktorė Valė Kulvinskienė.</w:t>
      </w:r>
    </w:p>
    <w:p w14:paraId="28F50721" w14:textId="3D925B0F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1</w:t>
      </w:r>
      <w:r w:rsidRPr="00BE74E1">
        <w:rPr>
          <w:sz w:val="24"/>
          <w:szCs w:val="24"/>
          <w:lang w:val="lt-LT"/>
        </w:rPr>
        <w:t>. Dėl Joniškio rajono garbės ambasadoriaus vardo suteikimo.</w:t>
      </w:r>
    </w:p>
    <w:p w14:paraId="5B1F4093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savivaldybės administracijos direktorė Valė Kulvinskienė.</w:t>
      </w:r>
    </w:p>
    <w:p w14:paraId="010563CE" w14:textId="782307E3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2</w:t>
      </w:r>
      <w:r w:rsidRPr="00BE74E1">
        <w:rPr>
          <w:sz w:val="24"/>
          <w:szCs w:val="24"/>
          <w:lang w:val="lt-LT"/>
        </w:rPr>
        <w:t>. Dėl Joniškio rajono garbės ambasadoriaus vardo suteikimo.</w:t>
      </w:r>
    </w:p>
    <w:p w14:paraId="46D28185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savivaldybės administracijos direktorė Valė Kulvinskienė.</w:t>
      </w:r>
    </w:p>
    <w:p w14:paraId="16977386" w14:textId="5D4AD2A1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3</w:t>
      </w:r>
      <w:r w:rsidRPr="00BE74E1">
        <w:rPr>
          <w:sz w:val="24"/>
          <w:szCs w:val="24"/>
          <w:lang w:val="lt-LT"/>
        </w:rPr>
        <w:t>. Dėl Joniškio rajono garbės ambasadoriaus vardo suteikimo.</w:t>
      </w:r>
    </w:p>
    <w:p w14:paraId="4B37A14A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savivaldybės administracijos direktorė Valė Kulvinskienė.</w:t>
      </w:r>
    </w:p>
    <w:p w14:paraId="3E8C94D2" w14:textId="2235FC1E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4</w:t>
      </w:r>
      <w:r w:rsidRPr="00BE74E1">
        <w:rPr>
          <w:sz w:val="24"/>
          <w:szCs w:val="24"/>
          <w:lang w:val="lt-LT"/>
        </w:rPr>
        <w:t>. Dėl Joniškio rajono garbės ambasadoriaus vardo suteikimo.</w:t>
      </w:r>
    </w:p>
    <w:p w14:paraId="32361874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savivaldybės administracijos direktorė Valė Kulvinskienė.</w:t>
      </w:r>
    </w:p>
    <w:p w14:paraId="32C81C65" w14:textId="3B34E387" w:rsidR="00BE74E1" w:rsidRPr="00BE74E1" w:rsidRDefault="00BE74E1" w:rsidP="00BE74E1">
      <w:pPr>
        <w:ind w:firstLine="709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5</w:t>
      </w:r>
      <w:r w:rsidRPr="00BE74E1">
        <w:rPr>
          <w:sz w:val="24"/>
          <w:szCs w:val="24"/>
          <w:lang w:val="lt-LT"/>
        </w:rPr>
        <w:t>. Dėl Joniškio rajono savivaldybės tarybos 2018 m. lapkričio 22 d. sprendimo Nr. T-229 ,,Dėl Joniškio rajono savivaldybės administracijos struktūros patvirtinimo“ pakeitimo.</w:t>
      </w:r>
    </w:p>
    <w:p w14:paraId="41F62888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savivaldybės administracijos direktorė Valė Kulvinskienė.</w:t>
      </w:r>
    </w:p>
    <w:p w14:paraId="417EC7A8" w14:textId="4384B791" w:rsidR="00BE74E1" w:rsidRPr="00BE74E1" w:rsidRDefault="00BE74E1" w:rsidP="00BE74E1">
      <w:pPr>
        <w:ind w:firstLine="709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BE74E1">
        <w:rPr>
          <w:sz w:val="24"/>
          <w:szCs w:val="24"/>
          <w:lang w:val="lt-LT"/>
        </w:rPr>
        <w:t>. Joniškio rajono savivaldybės 2019 metų ataskaita apie Šiaulių regiono integruotų teritorijų vystymo programos įgyvendinimą.</w:t>
      </w:r>
    </w:p>
    <w:p w14:paraId="37BE4642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Ekonominės plėtros ir investicijų skyriaus vedėja Vilija Aleksienė.</w:t>
      </w:r>
    </w:p>
    <w:p w14:paraId="48735AE9" w14:textId="21ABF8F8" w:rsidR="00BE74E1" w:rsidRPr="00BE74E1" w:rsidRDefault="00BE74E1" w:rsidP="00BE74E1">
      <w:pPr>
        <w:ind w:firstLine="709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7</w:t>
      </w:r>
      <w:r w:rsidRPr="00BE74E1">
        <w:rPr>
          <w:sz w:val="24"/>
          <w:szCs w:val="24"/>
          <w:lang w:val="lt-LT"/>
        </w:rPr>
        <w:t>. Dėl pritarimo teikti projekto „Joniškio miesto stadiono sutvarkymas ir pritaikymas visuomenės poreikiams“ paraišką.</w:t>
      </w:r>
    </w:p>
    <w:p w14:paraId="0C737D88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Ekonominės plėtros ir investicijų skyriaus vedėja Vilija Aleksienė.</w:t>
      </w:r>
    </w:p>
    <w:p w14:paraId="2B5501F5" w14:textId="54F747FF" w:rsidR="00BE74E1" w:rsidRPr="00BE74E1" w:rsidRDefault="00BE74E1" w:rsidP="00BE74E1">
      <w:pPr>
        <w:ind w:firstLine="709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8</w:t>
      </w:r>
      <w:r w:rsidRPr="00BE74E1">
        <w:rPr>
          <w:sz w:val="24"/>
          <w:szCs w:val="24"/>
          <w:lang w:val="lt-LT"/>
        </w:rPr>
        <w:t xml:space="preserve">. </w:t>
      </w:r>
      <w:r w:rsidRPr="00BE74E1">
        <w:rPr>
          <w:iCs/>
          <w:sz w:val="24"/>
          <w:szCs w:val="24"/>
          <w:lang w:val="lt-LT"/>
        </w:rPr>
        <w:t>Dėl Joniškio rajono savivaldybės visuomenės sveikatos stebėsenos 2018 metų ataskaitos patvirtinimo.</w:t>
      </w:r>
    </w:p>
    <w:p w14:paraId="7738DF14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Socialinės paramos ir sveikatos skyriaus vedėja Laima Klemienė.</w:t>
      </w:r>
    </w:p>
    <w:p w14:paraId="49184715" w14:textId="46C8DB8C" w:rsidR="00BE74E1" w:rsidRPr="00BE74E1" w:rsidRDefault="00BE74E1" w:rsidP="00BE74E1">
      <w:pPr>
        <w:ind w:firstLine="709"/>
        <w:rPr>
          <w:i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</w:t>
      </w:r>
      <w:r w:rsidRPr="00BE74E1">
        <w:rPr>
          <w:sz w:val="24"/>
          <w:szCs w:val="24"/>
          <w:lang w:val="lt-LT"/>
        </w:rPr>
        <w:t>.</w:t>
      </w:r>
      <w:r w:rsidRPr="00BE74E1">
        <w:rPr>
          <w:iCs/>
          <w:sz w:val="24"/>
          <w:szCs w:val="24"/>
          <w:lang w:val="lt-LT"/>
        </w:rPr>
        <w:t xml:space="preserve"> Dėl Joniškio rajono savivaldybės tarybos 2016 m. birželio 15 d. sprendimo Nr. T-122 „Dėl maksimalaus trumpalaikės ar ilgalaikės socialinės globos ir apgyvendinimo savarankiško gyvenimo namuose išlaidų finansavimo Joniškio rajono gyventojams dydžio nustatymo“ pakeitimo.</w:t>
      </w:r>
    </w:p>
    <w:p w14:paraId="436BC8BF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Socialinės paramos ir sveikatos skyriaus vedėja Laima Klemienė.</w:t>
      </w:r>
    </w:p>
    <w:p w14:paraId="5925999B" w14:textId="3C80B064" w:rsidR="00BE74E1" w:rsidRPr="00BE74E1" w:rsidRDefault="00BE74E1" w:rsidP="00BE74E1">
      <w:pPr>
        <w:ind w:firstLine="709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0</w:t>
      </w:r>
      <w:r w:rsidRPr="00BE74E1">
        <w:rPr>
          <w:sz w:val="24"/>
          <w:szCs w:val="24"/>
          <w:lang w:val="lt-LT"/>
        </w:rPr>
        <w:t>.</w:t>
      </w:r>
      <w:r w:rsidRPr="00BE74E1">
        <w:rPr>
          <w:iCs/>
          <w:sz w:val="24"/>
          <w:szCs w:val="24"/>
          <w:lang w:val="lt-LT"/>
        </w:rPr>
        <w:t xml:space="preserve"> Dėl Joniškio rajono savivaldybės tarybos 2014 m. birželio 19 d. sprendimo Nr. T-88 „Dėl Kreipimosi dėl socialinės paramos mokiniams Joniškio rajono savivaldybėje tvarkos aprašo patvirtinimo“ pakeitimo.</w:t>
      </w:r>
    </w:p>
    <w:p w14:paraId="1282BB49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Socialinės paramos ir sveikatos skyriaus vedėja Laima Klemienė.</w:t>
      </w:r>
    </w:p>
    <w:p w14:paraId="05368341" w14:textId="69F0E5A7" w:rsidR="00BE74E1" w:rsidRPr="00BE74E1" w:rsidRDefault="00BE74E1" w:rsidP="00BE74E1">
      <w:pPr>
        <w:ind w:firstLine="709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1</w:t>
      </w:r>
      <w:r w:rsidRPr="00BE74E1">
        <w:rPr>
          <w:sz w:val="24"/>
          <w:szCs w:val="24"/>
          <w:lang w:val="lt-LT"/>
        </w:rPr>
        <w:t>. Dėl Joniškio rajono savivaldybės tarybos 2014 m. birželio 19 d. sprendimo Nr. T-89 „Dėl Mokinių nemokamo maitinimo Joniškio rajono mokyklose tvarkos aprašo patvirtinimo“ pakeitimo.</w:t>
      </w:r>
    </w:p>
    <w:p w14:paraId="17560A6A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Socialinės paramos ir sveikatos skyriaus vedėja Laima Klemienė.</w:t>
      </w:r>
    </w:p>
    <w:p w14:paraId="0309B48C" w14:textId="7B2EE4B0" w:rsidR="00BE74E1" w:rsidRPr="00BE74E1" w:rsidRDefault="00BE74E1" w:rsidP="00BE74E1">
      <w:pPr>
        <w:ind w:firstLine="709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lastRenderedPageBreak/>
        <w:t>2</w:t>
      </w:r>
      <w:r>
        <w:rPr>
          <w:sz w:val="24"/>
          <w:szCs w:val="24"/>
          <w:lang w:val="lt-LT"/>
        </w:rPr>
        <w:t>2</w:t>
      </w:r>
      <w:r w:rsidRPr="00BE74E1">
        <w:rPr>
          <w:sz w:val="24"/>
          <w:szCs w:val="24"/>
          <w:lang w:val="lt-LT"/>
        </w:rPr>
        <w:t>. Dėl Joniškio rajono savivaldybės tarybos 2014 m. birželio 19 d. sprendimo Nr. T-87 „Dėl Paramos mokinio reikmenims įsigyti Joniškio rajono savivaldybėje tvarkos aprašo patvirtinimo“ pakeitimo.</w:t>
      </w:r>
    </w:p>
    <w:p w14:paraId="26601256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Socialinės paramos ir sveikatos skyriaus vedėja Laima Klemienė.</w:t>
      </w:r>
    </w:p>
    <w:p w14:paraId="40F68767" w14:textId="3F278478" w:rsidR="00BE74E1" w:rsidRPr="00BE74E1" w:rsidRDefault="00BE74E1" w:rsidP="00BE74E1">
      <w:pPr>
        <w:ind w:firstLine="709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3</w:t>
      </w:r>
      <w:r w:rsidRPr="00BE74E1">
        <w:rPr>
          <w:sz w:val="24"/>
          <w:szCs w:val="24"/>
          <w:lang w:val="lt-LT"/>
        </w:rPr>
        <w:t>. Dėl Joniškio rajono savivaldybės tarybos 2018 m. kovo 29 d. sprendimo Nr. T-54 „Dėl Piniginės socialinės paramos teikimo tvarkos aprašo patvirtinimo“ pakeitimo.</w:t>
      </w:r>
    </w:p>
    <w:p w14:paraId="4CB53F94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Socialinės paramos ir sveikatos skyriaus vedėja Laima Klemienė.</w:t>
      </w:r>
    </w:p>
    <w:p w14:paraId="32BC44DF" w14:textId="4607E8E7" w:rsidR="00BE74E1" w:rsidRPr="00BE74E1" w:rsidRDefault="00BE74E1" w:rsidP="00BE74E1">
      <w:pPr>
        <w:ind w:firstLine="709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4</w:t>
      </w:r>
      <w:r w:rsidRPr="00BE74E1">
        <w:rPr>
          <w:sz w:val="24"/>
          <w:szCs w:val="24"/>
          <w:lang w:val="lt-LT"/>
        </w:rPr>
        <w:t>. Dėl Joniškio rajono savivaldybės tarybos 2016 m. gruodžio 15 d. sprendimo Nr. T-220 „Dėl Integralios pagalbos paslaugų teikimo tvarkos aprašo patvirtinimo“ pakeitimo.</w:t>
      </w:r>
    </w:p>
    <w:p w14:paraId="7BAAF8EC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Socialinės paramos ir sveikatos skyriaus vedėja Laima Klemienė.</w:t>
      </w:r>
    </w:p>
    <w:p w14:paraId="03B74C02" w14:textId="72B759D3" w:rsidR="00BE74E1" w:rsidRPr="00BE74E1" w:rsidRDefault="00BE74E1" w:rsidP="00BE74E1">
      <w:pPr>
        <w:ind w:firstLine="709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5</w:t>
      </w:r>
      <w:r w:rsidRPr="00BE74E1">
        <w:rPr>
          <w:sz w:val="24"/>
          <w:szCs w:val="24"/>
          <w:lang w:val="lt-LT"/>
        </w:rPr>
        <w:t>. Dėl Joniškio rajono savivaldybės tarybos 2013 m. gegužės 2 d. sprendimo Nr. T-53 „Dėl Pagalbos į namus paslaugų Joniškio rajono savivaldybėje teikimo ir mokėjimo už paslaugas tvarkos aprašo patvirtinimo“ pakeitimo.</w:t>
      </w:r>
    </w:p>
    <w:p w14:paraId="29EB97EF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Socialinės paramos ir sveikatos skyriaus vedėja Laima Klemienė.</w:t>
      </w:r>
    </w:p>
    <w:p w14:paraId="334301EF" w14:textId="6F10CF46" w:rsidR="00BE74E1" w:rsidRPr="00BE74E1" w:rsidRDefault="00BE74E1" w:rsidP="00BE74E1">
      <w:pPr>
        <w:ind w:firstLine="709"/>
        <w:rPr>
          <w:color w:val="000000"/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6</w:t>
      </w:r>
      <w:r w:rsidRPr="00BE74E1">
        <w:rPr>
          <w:sz w:val="24"/>
          <w:szCs w:val="24"/>
          <w:lang w:val="lt-LT"/>
        </w:rPr>
        <w:t xml:space="preserve">. Dėl Joniškio rajono savivaldybės tarybos 2019 m. gegužės 30 d. sprendimo Nr. T-93 </w:t>
      </w:r>
      <w:r w:rsidRPr="00BE74E1">
        <w:rPr>
          <w:color w:val="000000"/>
          <w:sz w:val="24"/>
          <w:szCs w:val="24"/>
          <w:lang w:val="lt-LT"/>
        </w:rPr>
        <w:t>„D</w:t>
      </w:r>
      <w:r w:rsidRPr="00BE74E1">
        <w:rPr>
          <w:sz w:val="24"/>
          <w:szCs w:val="24"/>
          <w:lang w:val="lt-LT"/>
        </w:rPr>
        <w:t>ėl Joniškio rajono savivaldybės kultūros centrų akreditavimo komisijos sudarymo</w:t>
      </w:r>
      <w:r w:rsidRPr="00BE74E1">
        <w:rPr>
          <w:color w:val="000000"/>
          <w:sz w:val="24"/>
          <w:szCs w:val="24"/>
          <w:lang w:val="lt-LT"/>
        </w:rPr>
        <w:t>“ pakeitimo.</w:t>
      </w:r>
    </w:p>
    <w:p w14:paraId="2CAE0D0F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Švietimo, kultūros ir sporto skyriaus tarpinstitucinio bendradarbiavimo koordinatorė Eglė Damalakaitė.</w:t>
      </w:r>
    </w:p>
    <w:p w14:paraId="73C4DB7A" w14:textId="7889BEE9" w:rsidR="00BE74E1" w:rsidRPr="00BE74E1" w:rsidRDefault="00BE74E1" w:rsidP="00BE74E1">
      <w:pPr>
        <w:tabs>
          <w:tab w:val="center" w:pos="4153"/>
          <w:tab w:val="right" w:pos="8306"/>
        </w:tabs>
        <w:ind w:firstLine="709"/>
        <w:rPr>
          <w:rFonts w:eastAsia="Calibri"/>
          <w:color w:val="000000"/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7</w:t>
      </w:r>
      <w:r w:rsidRPr="00BE74E1">
        <w:rPr>
          <w:sz w:val="24"/>
          <w:szCs w:val="24"/>
          <w:lang w:val="lt-LT"/>
        </w:rPr>
        <w:t>.</w:t>
      </w:r>
      <w:r w:rsidRPr="00BE74E1">
        <w:rPr>
          <w:rFonts w:eastAsia="Calibri"/>
          <w:color w:val="000000"/>
          <w:sz w:val="24"/>
          <w:szCs w:val="24"/>
          <w:lang w:val="lt-LT"/>
        </w:rPr>
        <w:t xml:space="preserve"> Dėl Joniškio rajono savivaldybės tarybos </w:t>
      </w:r>
      <w:r w:rsidRPr="00BE74E1">
        <w:rPr>
          <w:sz w:val="24"/>
          <w:szCs w:val="24"/>
          <w:lang w:val="lt-LT"/>
        </w:rPr>
        <w:t>2019 m. rugpjūčio 29 d. sprendimo Nr. T-183 „Dėl Mokesčio už vaikų, ugdomų pagal ikimokyklinio ir priešmokyklinio ugdymo programas, išlaikymą Joniškio rajono savivaldybės švietimo įstaigose tvarkos aprašo patvirtinimo“ pakeitimo.</w:t>
      </w:r>
    </w:p>
    <w:p w14:paraId="6224C085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Švietimo, kultūros ir sporto skyriaus tarpinstitucinio bendradarbiavimo koordinatorė Eglė Damalakaitė.</w:t>
      </w:r>
    </w:p>
    <w:p w14:paraId="4468B6A7" w14:textId="3166F371" w:rsidR="00BE74E1" w:rsidRPr="00BE74E1" w:rsidRDefault="00BE74E1" w:rsidP="00BE74E1">
      <w:pPr>
        <w:ind w:firstLine="709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8</w:t>
      </w:r>
      <w:r w:rsidRPr="00BE74E1">
        <w:rPr>
          <w:sz w:val="24"/>
          <w:szCs w:val="24"/>
          <w:lang w:val="lt-LT"/>
        </w:rPr>
        <w:t>.</w:t>
      </w:r>
      <w:r w:rsidRPr="00BE74E1">
        <w:rPr>
          <w:iCs/>
          <w:sz w:val="24"/>
          <w:szCs w:val="24"/>
          <w:lang w:val="lt-LT"/>
        </w:rPr>
        <w:t xml:space="preserve"> Dėl Joniškio rajono savivaldybės tarybos 2019 m. spalio 31 d. sprendimo Nr. T-234 „Dėl Joniškio rajono švietimo centro nuostatų patvirtinimo“ papildymo.</w:t>
      </w:r>
    </w:p>
    <w:p w14:paraId="0033F2F9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Švietimo, kultūros ir sporto skyriaus tarpinstitucinio bendradarbiavimo koordinatorė Eglė Damalakaitė.</w:t>
      </w:r>
    </w:p>
    <w:p w14:paraId="782FA7C8" w14:textId="3940CF6C" w:rsidR="00BE74E1" w:rsidRPr="00BE74E1" w:rsidRDefault="00BE74E1" w:rsidP="00BE74E1">
      <w:pPr>
        <w:ind w:firstLine="709"/>
        <w:rPr>
          <w:i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29</w:t>
      </w:r>
      <w:r w:rsidRPr="00BE74E1">
        <w:rPr>
          <w:sz w:val="24"/>
          <w:szCs w:val="24"/>
          <w:lang w:val="lt-LT"/>
        </w:rPr>
        <w:t>.</w:t>
      </w:r>
      <w:r w:rsidRPr="00BE74E1">
        <w:rPr>
          <w:iCs/>
          <w:sz w:val="24"/>
          <w:szCs w:val="24"/>
          <w:lang w:val="lt-LT"/>
        </w:rPr>
        <w:t xml:space="preserve"> Dėl Joniškio rajono savivaldybės tarybos 2017 m. kovo 27 d. sprendimo Nr. T-52 „Dėl biudžetinių įstaigų, kurių savininkė yra Joniškio rajono savivaldybė, vadovų darbo apmokėjimo sistemos patvirtinimo“ pakeitimo.</w:t>
      </w:r>
    </w:p>
    <w:p w14:paraId="5744934C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Švietimo, kultūros ir sporto skyriaus tarpinstitucinio bendradarbiavimo koordinatorė Eglė Damalakaitė.</w:t>
      </w:r>
    </w:p>
    <w:p w14:paraId="6212F683" w14:textId="00EF7EDB" w:rsidR="00BE74E1" w:rsidRPr="00BE74E1" w:rsidRDefault="00BE74E1" w:rsidP="00BE74E1">
      <w:pPr>
        <w:ind w:firstLine="709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0</w:t>
      </w:r>
      <w:r w:rsidRPr="00BE74E1">
        <w:rPr>
          <w:sz w:val="24"/>
          <w:szCs w:val="24"/>
          <w:lang w:val="lt-LT"/>
        </w:rPr>
        <w:t>.</w:t>
      </w:r>
      <w:r w:rsidRPr="00BE74E1">
        <w:rPr>
          <w:iCs/>
          <w:sz w:val="24"/>
          <w:szCs w:val="24"/>
          <w:lang w:val="lt-LT"/>
        </w:rPr>
        <w:t xml:space="preserve"> Dėl pavadinimo suteikimo skverui Livonijos gatvėje, Joniškio mieste.</w:t>
      </w:r>
    </w:p>
    <w:p w14:paraId="0C87E605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Švietimo, kultūros ir sporto skyriaus tarpinstitucinio bendradarbiavimo koordinatorė Eglė Damalakaitė.</w:t>
      </w:r>
    </w:p>
    <w:p w14:paraId="354BF7E0" w14:textId="499C32FF" w:rsidR="00BE74E1" w:rsidRPr="00BE74E1" w:rsidRDefault="00BE74E1" w:rsidP="00BE74E1">
      <w:pPr>
        <w:ind w:firstLine="709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1</w:t>
      </w:r>
      <w:r w:rsidRPr="00BE74E1">
        <w:rPr>
          <w:sz w:val="24"/>
          <w:szCs w:val="24"/>
          <w:lang w:val="lt-LT"/>
        </w:rPr>
        <w:t>.</w:t>
      </w:r>
      <w:r w:rsidRPr="00BE74E1">
        <w:rPr>
          <w:iCs/>
          <w:sz w:val="24"/>
          <w:szCs w:val="24"/>
          <w:lang w:val="lt-LT"/>
        </w:rPr>
        <w:t xml:space="preserve"> Dėl Joniškio rajono savivaldybės aplinkos apsaugos rėmimo specialiosios programos 2019 metų priemonių vykdymo ataskaitos patvirtinimo.</w:t>
      </w:r>
    </w:p>
    <w:p w14:paraId="3E710CD0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Infrastruktūros skyriaus Viešosios tvarkos poskyrio vedėja Daiva Zikienė.</w:t>
      </w:r>
    </w:p>
    <w:p w14:paraId="74ACF01F" w14:textId="7A7F78AA" w:rsidR="00BE74E1" w:rsidRPr="00BE74E1" w:rsidRDefault="00BE74E1" w:rsidP="00BE74E1">
      <w:pPr>
        <w:ind w:firstLine="709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2</w:t>
      </w:r>
      <w:r w:rsidRPr="00BE74E1">
        <w:rPr>
          <w:sz w:val="24"/>
          <w:szCs w:val="24"/>
          <w:lang w:val="lt-LT"/>
        </w:rPr>
        <w:t>.</w:t>
      </w:r>
      <w:r w:rsidRPr="00BE74E1">
        <w:rPr>
          <w:iCs/>
          <w:sz w:val="24"/>
          <w:szCs w:val="24"/>
          <w:lang w:val="lt-LT"/>
        </w:rPr>
        <w:t xml:space="preserve"> Dėl Joniškio rajono savivaldybės aplinkos apsaugos rėmimo specialiosios programos 2020 metų priemonių plano patvirtinimo.</w:t>
      </w:r>
    </w:p>
    <w:p w14:paraId="2984BDF0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Infrastruktūros skyriaus Viešosios tvarkos poskyrio vedėja Daiva Zikienė.</w:t>
      </w:r>
    </w:p>
    <w:p w14:paraId="55270082" w14:textId="7D05FC2F" w:rsidR="00BE74E1" w:rsidRPr="00BE74E1" w:rsidRDefault="00BE74E1" w:rsidP="00BE74E1">
      <w:pPr>
        <w:ind w:firstLine="709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3</w:t>
      </w:r>
      <w:r w:rsidRPr="00BE74E1">
        <w:rPr>
          <w:sz w:val="24"/>
          <w:szCs w:val="24"/>
          <w:lang w:val="lt-LT"/>
        </w:rPr>
        <w:t>.</w:t>
      </w:r>
      <w:r w:rsidRPr="00BE74E1">
        <w:rPr>
          <w:iCs/>
          <w:sz w:val="24"/>
          <w:szCs w:val="24"/>
          <w:lang w:val="lt-LT"/>
        </w:rPr>
        <w:t xml:space="preserve"> Dėl Joniškio rajono savivaldybės tarybos 2019 m. gegužės 30 d. sprendimo Nr. T-90 „Dėl Žmonių palaikų gabenimo, saugojimo ir nenustatytos tapatybės žmonių palaikų ir palaikų, dėl kurių atsiėmimo mirusiojo artimieji nesikreipia, laidojimo organizavimo Joniškio rajono savivaldybėje tvarkos aprašo patvirtinimo“ pakeitimo.</w:t>
      </w:r>
    </w:p>
    <w:p w14:paraId="544B6925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Infrastruktūros skyriaus Viešosios tvarkos poskyrio vedėja Daiva Zikienė.</w:t>
      </w:r>
    </w:p>
    <w:p w14:paraId="612DBEEB" w14:textId="78BEF2D8" w:rsidR="00BE74E1" w:rsidRPr="00BE74E1" w:rsidRDefault="00BE74E1" w:rsidP="00BE74E1">
      <w:pPr>
        <w:ind w:firstLine="709"/>
        <w:rPr>
          <w:iCs/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4</w:t>
      </w:r>
      <w:r w:rsidRPr="00BE74E1">
        <w:rPr>
          <w:sz w:val="24"/>
          <w:szCs w:val="24"/>
          <w:lang w:val="lt-LT"/>
        </w:rPr>
        <w:t>.</w:t>
      </w:r>
      <w:r w:rsidRPr="00BE74E1">
        <w:rPr>
          <w:iCs/>
          <w:sz w:val="24"/>
          <w:szCs w:val="24"/>
          <w:lang w:val="lt-LT"/>
        </w:rPr>
        <w:t xml:space="preserve"> Dėl valstybės turto perėmimo.</w:t>
      </w:r>
    </w:p>
    <w:p w14:paraId="3302235A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Pranešėjas – Infrastruktūros skyriaus vedėjas Arūnas Adomaitis.</w:t>
      </w:r>
    </w:p>
    <w:p w14:paraId="1574A690" w14:textId="07B66811" w:rsidR="00BE74E1" w:rsidRPr="00BE74E1" w:rsidRDefault="00BE74E1" w:rsidP="00BE74E1">
      <w:pPr>
        <w:ind w:firstLine="709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5</w:t>
      </w:r>
      <w:r w:rsidRPr="00BE74E1">
        <w:rPr>
          <w:sz w:val="24"/>
          <w:szCs w:val="24"/>
          <w:lang w:val="lt-LT"/>
        </w:rPr>
        <w:t>.</w:t>
      </w:r>
      <w:r w:rsidRPr="00BE74E1">
        <w:rPr>
          <w:rFonts w:eastAsia="Calibri"/>
          <w:sz w:val="24"/>
          <w:szCs w:val="24"/>
          <w:lang w:val="lt-LT"/>
        </w:rPr>
        <w:t xml:space="preserve"> </w:t>
      </w:r>
      <w:r w:rsidRPr="00BE74E1">
        <w:rPr>
          <w:sz w:val="24"/>
          <w:szCs w:val="24"/>
          <w:lang w:val="lt-LT"/>
        </w:rPr>
        <w:t>Dėl Joniškio rajono savivaldybės tarybos 2018 m. birželio 21 d. sprendimo Nr. T-159 „Dėl pavedimo uždarajai akcinei bendrovei Joniškio butų ūkiui administruoti Joniškio ir Žagarės turgavietes“ pakeitimo.</w:t>
      </w:r>
    </w:p>
    <w:p w14:paraId="3726A094" w14:textId="77777777" w:rsidR="00BE74E1" w:rsidRP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Pranešėjas – Infrastruktūros skyriaus vedėjas Arūnas Adomaitis.</w:t>
      </w:r>
    </w:p>
    <w:p w14:paraId="5B07DABB" w14:textId="0581F267" w:rsidR="00BE74E1" w:rsidRPr="00BE74E1" w:rsidRDefault="00BE74E1" w:rsidP="00BE74E1">
      <w:pPr>
        <w:ind w:firstLine="709"/>
        <w:rPr>
          <w:rFonts w:eastAsia="Calibri"/>
          <w:sz w:val="24"/>
          <w:szCs w:val="24"/>
          <w:lang w:val="lt-LT"/>
        </w:rPr>
      </w:pPr>
      <w:r w:rsidRPr="00BE74E1">
        <w:rPr>
          <w:rFonts w:eastAsia="Calibri"/>
          <w:sz w:val="24"/>
          <w:szCs w:val="24"/>
          <w:lang w:val="lt-LT"/>
        </w:rPr>
        <w:lastRenderedPageBreak/>
        <w:t>3</w:t>
      </w:r>
      <w:r>
        <w:rPr>
          <w:rFonts w:eastAsia="Calibri"/>
          <w:sz w:val="24"/>
          <w:szCs w:val="24"/>
          <w:lang w:val="lt-LT"/>
        </w:rPr>
        <w:t>6</w:t>
      </w:r>
      <w:r w:rsidRPr="00BE74E1">
        <w:rPr>
          <w:rFonts w:eastAsia="Calibri"/>
          <w:sz w:val="24"/>
          <w:szCs w:val="24"/>
          <w:lang w:val="lt-LT"/>
        </w:rPr>
        <w:t>.</w:t>
      </w:r>
      <w:r w:rsidRPr="00BE74E1">
        <w:rPr>
          <w:iCs/>
          <w:sz w:val="24"/>
          <w:szCs w:val="24"/>
          <w:lang w:val="lt-LT"/>
        </w:rPr>
        <w:t xml:space="preserve"> Dėl sutikimo perimti valstybės turtą.</w:t>
      </w:r>
    </w:p>
    <w:p w14:paraId="61759D28" w14:textId="77777777" w:rsidR="0009142D" w:rsidRDefault="00BE74E1" w:rsidP="0009142D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Pranešėjas – Infrastruktūros skyriaus vedėjas Arūnas Adomaitis.</w:t>
      </w:r>
    </w:p>
    <w:p w14:paraId="75D203BF" w14:textId="26352FC0" w:rsidR="00BE74E1" w:rsidRPr="00BE74E1" w:rsidRDefault="00BE74E1" w:rsidP="0009142D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7</w:t>
      </w:r>
      <w:r w:rsidRPr="00BE74E1">
        <w:rPr>
          <w:sz w:val="24"/>
          <w:szCs w:val="24"/>
          <w:lang w:val="lt-LT"/>
        </w:rPr>
        <w:t xml:space="preserve">. </w:t>
      </w:r>
      <w:r w:rsidRPr="00BE74E1">
        <w:rPr>
          <w:rFonts w:eastAsiaTheme="minorHAnsi"/>
          <w:sz w:val="24"/>
          <w:szCs w:val="24"/>
          <w:lang w:val="lt-LT"/>
        </w:rPr>
        <w:t>Dėl savivaldybės turto perdavimo valdyti, naudoti ir disponuoti juo patikėjimo teise.</w:t>
      </w:r>
    </w:p>
    <w:p w14:paraId="14E69B8B" w14:textId="65965E44" w:rsidR="00BE74E1" w:rsidRDefault="00BE74E1" w:rsidP="00BE74E1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Pranešėja – Ekonominės plėtros ir investicijų skyriaus vedėja Vilija Aleksienė.</w:t>
      </w:r>
    </w:p>
    <w:p w14:paraId="6FF69E89" w14:textId="784C94D1" w:rsidR="008569B0" w:rsidRDefault="00CB7A42" w:rsidP="008569B0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 xml:space="preserve">1. </w:t>
      </w:r>
      <w:r w:rsidR="008569B0" w:rsidRPr="000878CD">
        <w:rPr>
          <w:sz w:val="24"/>
          <w:szCs w:val="24"/>
          <w:lang w:val="lt-LT"/>
        </w:rPr>
        <w:t>SVARSTYTA. Sprendimo „</w:t>
      </w:r>
      <w:r w:rsidR="0009142D" w:rsidRPr="00BE74E1">
        <w:rPr>
          <w:iCs/>
          <w:sz w:val="24"/>
          <w:szCs w:val="24"/>
          <w:lang w:val="lt-LT"/>
        </w:rPr>
        <w:t>Dėl Joniškio rajono savivaldybės kontrolieriaus, Kontrolės ir audito tarnybos vadovo, tarnybinės veiklos vertinimo komisijos sudarymo</w:t>
      </w:r>
      <w:r w:rsidR="008569B0" w:rsidRPr="000878CD">
        <w:rPr>
          <w:sz w:val="24"/>
          <w:szCs w:val="24"/>
          <w:lang w:val="lt-LT"/>
        </w:rPr>
        <w:t xml:space="preserve">“ projektas, </w:t>
      </w:r>
      <w:proofErr w:type="spellStart"/>
      <w:r w:rsidR="008569B0" w:rsidRPr="000878CD">
        <w:rPr>
          <w:sz w:val="24"/>
          <w:szCs w:val="24"/>
          <w:lang w:val="lt-LT"/>
        </w:rPr>
        <w:t>reg</w:t>
      </w:r>
      <w:proofErr w:type="spellEnd"/>
      <w:r w:rsidR="008569B0" w:rsidRPr="000878CD">
        <w:rPr>
          <w:sz w:val="24"/>
          <w:szCs w:val="24"/>
          <w:lang w:val="lt-LT"/>
        </w:rPr>
        <w:t>. Nr. TSP-</w:t>
      </w:r>
      <w:r w:rsidR="0009142D">
        <w:rPr>
          <w:sz w:val="24"/>
          <w:szCs w:val="24"/>
          <w:lang w:val="lt-LT"/>
        </w:rPr>
        <w:t>12</w:t>
      </w:r>
      <w:r w:rsidR="008569B0" w:rsidRPr="000878CD">
        <w:rPr>
          <w:sz w:val="24"/>
          <w:szCs w:val="24"/>
          <w:lang w:val="lt-LT"/>
        </w:rPr>
        <w:t>.</w:t>
      </w:r>
    </w:p>
    <w:p w14:paraId="632CDA30" w14:textId="3A6F3D77" w:rsidR="008569B0" w:rsidRDefault="008569B0" w:rsidP="008569B0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09142D" w:rsidRPr="00BE74E1">
        <w:rPr>
          <w:sz w:val="24"/>
          <w:szCs w:val="24"/>
          <w:lang w:val="lt-LT"/>
        </w:rPr>
        <w:t>Kanceliarijos skyriaus vedėja Rasa Lapukienė</w:t>
      </w:r>
      <w:r w:rsidR="0009142D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>
        <w:rPr>
          <w:sz w:val="24"/>
          <w:szCs w:val="24"/>
          <w:lang w:val="lt-LT"/>
        </w:rPr>
        <w:t xml:space="preserve"> </w:t>
      </w:r>
    </w:p>
    <w:p w14:paraId="4ABB5D58" w14:textId="77777777" w:rsidR="008569B0" w:rsidRDefault="008569B0" w:rsidP="008569B0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37C71DD3" w14:textId="4EC83FE5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09142D" w:rsidRPr="00BE74E1">
        <w:rPr>
          <w:iCs/>
          <w:sz w:val="24"/>
          <w:szCs w:val="24"/>
          <w:lang w:val="lt-LT"/>
        </w:rPr>
        <w:t>Dėl Joniškio rajono savivaldybės kontrolieriaus, Kontrolės ir audito tarnybos vadovo, tarnybinės veiklos vertinimo komisijos sudarymo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09142D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</w:t>
      </w:r>
      <w:r w:rsidR="0009142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, susilaikė – 0; sprendimas Nr. T-</w:t>
      </w:r>
      <w:r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).</w:t>
      </w:r>
    </w:p>
    <w:p w14:paraId="6CCFFCC5" w14:textId="4FE03EC2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2. SVARSTYTA. </w:t>
      </w:r>
      <w:r w:rsidR="0009142D" w:rsidRPr="00BE74E1">
        <w:rPr>
          <w:iCs/>
          <w:sz w:val="24"/>
          <w:szCs w:val="24"/>
          <w:lang w:val="lt-LT"/>
        </w:rPr>
        <w:t>Nusikaltimų prevencijos ir kontrolės komisijos veiklos ir nusikaltimų prevencijos 2018–2020 metų programos priemonių plano 2019 metų vykdymo ataskaita</w:t>
      </w:r>
      <w:r w:rsidR="0009142D">
        <w:rPr>
          <w:iCs/>
          <w:sz w:val="24"/>
          <w:szCs w:val="24"/>
          <w:lang w:val="lt-LT"/>
        </w:rPr>
        <w:t xml:space="preserve">, </w:t>
      </w:r>
      <w:proofErr w:type="spellStart"/>
      <w:r w:rsidR="0009142D">
        <w:rPr>
          <w:iCs/>
          <w:sz w:val="24"/>
          <w:szCs w:val="24"/>
          <w:lang w:val="lt-LT"/>
        </w:rPr>
        <w:t>reg</w:t>
      </w:r>
      <w:proofErr w:type="spellEnd"/>
      <w:r w:rsidR="0009142D">
        <w:rPr>
          <w:iCs/>
          <w:sz w:val="24"/>
          <w:szCs w:val="24"/>
          <w:lang w:val="lt-LT"/>
        </w:rPr>
        <w:t>.</w:t>
      </w:r>
      <w:r w:rsidR="0009142D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Nr. TSP-</w:t>
      </w:r>
      <w:r>
        <w:rPr>
          <w:sz w:val="24"/>
          <w:szCs w:val="24"/>
          <w:lang w:val="lt-LT"/>
        </w:rPr>
        <w:t>2</w:t>
      </w:r>
      <w:r w:rsidR="0009142D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.</w:t>
      </w:r>
    </w:p>
    <w:p w14:paraId="0220F899" w14:textId="59294602" w:rsidR="008569B0" w:rsidRDefault="008569B0" w:rsidP="008569B0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09142D" w:rsidRPr="00BE74E1">
        <w:rPr>
          <w:iCs/>
          <w:sz w:val="24"/>
          <w:szCs w:val="24"/>
          <w:lang w:val="lt-LT"/>
        </w:rPr>
        <w:t>Nusikaltimų prevencijos ir kontrolės komisijos pirmininkė Vilija Bartašienė</w:t>
      </w:r>
      <w:r w:rsidR="0009142D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pristatė </w:t>
      </w:r>
      <w:r w:rsidR="0009142D">
        <w:rPr>
          <w:sz w:val="24"/>
          <w:szCs w:val="24"/>
          <w:lang w:val="lt-LT"/>
        </w:rPr>
        <w:t>ataskaitą (</w:t>
      </w:r>
      <w:r w:rsidR="000B6C14">
        <w:rPr>
          <w:sz w:val="24"/>
          <w:szCs w:val="24"/>
          <w:lang w:val="lt-LT"/>
        </w:rPr>
        <w:t>pridedama</w:t>
      </w:r>
      <w:r w:rsidR="0009142D">
        <w:rPr>
          <w:sz w:val="24"/>
          <w:szCs w:val="24"/>
          <w:lang w:val="lt-LT"/>
        </w:rPr>
        <w:t>)</w:t>
      </w:r>
      <w:r w:rsidRPr="000878CD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14:paraId="45EDAFC4" w14:textId="5BA5C757" w:rsidR="008569B0" w:rsidRDefault="008569B0" w:rsidP="008569B0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pasakė, kad komitetai </w:t>
      </w:r>
      <w:r w:rsidR="0009142D">
        <w:rPr>
          <w:sz w:val="24"/>
          <w:szCs w:val="24"/>
          <w:lang w:val="lt-LT"/>
        </w:rPr>
        <w:t>ataskaitą išklausė</w:t>
      </w:r>
      <w:r>
        <w:rPr>
          <w:sz w:val="24"/>
          <w:szCs w:val="24"/>
          <w:lang w:val="lt-LT"/>
        </w:rPr>
        <w:t>.</w:t>
      </w:r>
    </w:p>
    <w:p w14:paraId="01DD43E1" w14:textId="77E90D13" w:rsidR="005E5698" w:rsidRDefault="000B6C14" w:rsidP="008569B0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3230B937" w14:textId="745C503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</w:t>
      </w:r>
      <w:r w:rsidRPr="00A25D3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0B6C14" w:rsidRPr="00BE74E1">
        <w:rPr>
          <w:iCs/>
          <w:sz w:val="24"/>
          <w:szCs w:val="24"/>
          <w:lang w:val="lt-LT"/>
        </w:rPr>
        <w:t>Dėl Joniškio rajono savivaldybės jaunimo reikalų tarybos 2019 metų veiklos ataskaitos patvirtinimo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26</w:t>
      </w:r>
      <w:r w:rsidRPr="000878CD">
        <w:rPr>
          <w:sz w:val="24"/>
          <w:szCs w:val="24"/>
          <w:lang w:val="lt-LT"/>
        </w:rPr>
        <w:t>.</w:t>
      </w:r>
    </w:p>
    <w:p w14:paraId="123E300D" w14:textId="764BFEC2" w:rsidR="008569B0" w:rsidRDefault="000B6C14" w:rsidP="008569B0">
      <w:pPr>
        <w:ind w:firstLine="709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 w:eastAsia="lt-LT"/>
        </w:rPr>
        <w:t>Jaunimo reikalų tarybos pirmininkė Vaida Aleknavičienė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</w:t>
      </w:r>
      <w:r w:rsidR="008569B0">
        <w:rPr>
          <w:sz w:val="24"/>
          <w:szCs w:val="24"/>
          <w:lang w:val="lt-LT"/>
        </w:rPr>
        <w:t>.</w:t>
      </w:r>
    </w:p>
    <w:p w14:paraId="76C6179E" w14:textId="77777777" w:rsidR="008569B0" w:rsidRDefault="008569B0" w:rsidP="008569B0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pasakė, kad komitetai pritarė sprendimo projektui.</w:t>
      </w:r>
    </w:p>
    <w:p w14:paraId="5F11593C" w14:textId="2D18FC6F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0B6C14" w:rsidRPr="00BE74E1">
        <w:rPr>
          <w:iCs/>
          <w:sz w:val="24"/>
          <w:szCs w:val="24"/>
          <w:lang w:val="lt-LT"/>
        </w:rPr>
        <w:t>Dėl Joniškio rajono savivaldybės jaunimo reikalų tarybos 2019 metų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0B6C14">
        <w:rPr>
          <w:sz w:val="24"/>
          <w:szCs w:val="24"/>
          <w:lang w:val="lt-LT"/>
        </w:rPr>
        <w:t>22</w:t>
      </w:r>
      <w:r w:rsidRPr="000878CD">
        <w:rPr>
          <w:sz w:val="24"/>
          <w:szCs w:val="24"/>
          <w:lang w:val="lt-LT"/>
        </w:rPr>
        <w:t xml:space="preserve">, prieš – </w:t>
      </w:r>
      <w:r w:rsidR="000B6C14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 w:rsidR="000B6C14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).</w:t>
      </w:r>
    </w:p>
    <w:p w14:paraId="37993DA5" w14:textId="5537E02A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4. SVARSTYTA. Sprendimo „</w:t>
      </w:r>
      <w:r w:rsidR="00B40542" w:rsidRPr="00BE74E1">
        <w:rPr>
          <w:iCs/>
          <w:sz w:val="24"/>
          <w:szCs w:val="24"/>
          <w:lang w:val="lt-LT"/>
        </w:rPr>
        <w:t>Dėl Joniškio rajono savivaldybės tarybos 2017 m. vasario 27 d. sprendimo Nr. T-26 „Dėl Vietinės rinkliavos už komunalinių atliekų surinkimą iš atliekų turėtojų ir atliekų tvarkymą lengvatų taikymo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B40542">
        <w:rPr>
          <w:sz w:val="24"/>
          <w:szCs w:val="24"/>
          <w:lang w:val="lt-LT"/>
        </w:rPr>
        <w:t>39</w:t>
      </w:r>
      <w:r w:rsidRPr="000878CD">
        <w:rPr>
          <w:sz w:val="24"/>
          <w:szCs w:val="24"/>
          <w:lang w:val="lt-LT"/>
        </w:rPr>
        <w:t>.</w:t>
      </w:r>
    </w:p>
    <w:p w14:paraId="0CDEBD88" w14:textId="18D2245E" w:rsidR="008569B0" w:rsidRDefault="008569B0" w:rsidP="008569B0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A0212" w:rsidRPr="00BE74E1">
        <w:rPr>
          <w:sz w:val="24"/>
          <w:szCs w:val="24"/>
          <w:lang w:val="lt-LT"/>
        </w:rPr>
        <w:t>Buhalterinės apskaitos skyriaus vedėja Sigutė Ščiglinskienė</w:t>
      </w:r>
      <w:r w:rsidR="00DA0212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>
        <w:rPr>
          <w:sz w:val="24"/>
          <w:szCs w:val="24"/>
          <w:lang w:val="lt-LT"/>
        </w:rPr>
        <w:t xml:space="preserve"> </w:t>
      </w:r>
    </w:p>
    <w:p w14:paraId="5819D509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projektui.</w:t>
      </w:r>
    </w:p>
    <w:p w14:paraId="720E90CF" w14:textId="1CA62A79" w:rsidR="008569B0" w:rsidRDefault="008569B0" w:rsidP="008569B0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B40542" w:rsidRPr="00BE74E1">
        <w:rPr>
          <w:iCs/>
          <w:sz w:val="24"/>
          <w:szCs w:val="24"/>
          <w:lang w:val="lt-LT"/>
        </w:rPr>
        <w:t>Dėl Joniškio rajono savivaldybės tarybos 2017 m. vasario 27 d. sprendimo Nr. T-26 „Dėl Vietinės rinkliavos už komunalinių atliekų surinkimą iš atliekų turėtojų ir atliekų tvarkymą lengvatų taikymo tvarkos aprašo patvirtinimo“ pakeitimo</w:t>
      </w:r>
      <w:r>
        <w:rPr>
          <w:bCs/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(balsavo: už – </w:t>
      </w:r>
      <w:r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A0212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>).</w:t>
      </w:r>
    </w:p>
    <w:p w14:paraId="33D64D89" w14:textId="2B232C90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</w:t>
      </w:r>
      <w:r w:rsidRPr="000878CD">
        <w:rPr>
          <w:sz w:val="24"/>
          <w:szCs w:val="24"/>
          <w:lang w:val="lt-LT"/>
        </w:rPr>
        <w:t>. SVARSTYTA. Sprendimo „</w:t>
      </w:r>
      <w:r w:rsidR="00951AD5" w:rsidRPr="00BE74E1">
        <w:rPr>
          <w:iCs/>
          <w:sz w:val="24"/>
          <w:szCs w:val="24"/>
          <w:lang w:val="lt-LT"/>
        </w:rPr>
        <w:t>Dėl perskaičiavimo vietinės rinkliavos už komunalinių atliekų surinkimą iš atliekų turėtojų ir atliekų tvarkymą</w:t>
      </w:r>
      <w:r w:rsidRPr="000878CD">
        <w:rPr>
          <w:sz w:val="24"/>
          <w:szCs w:val="24"/>
          <w:lang w:val="lt-LT"/>
        </w:rPr>
        <w:t>“ projektas Nr. TSP-</w:t>
      </w:r>
      <w:r w:rsidR="00951AD5">
        <w:rPr>
          <w:sz w:val="24"/>
          <w:szCs w:val="24"/>
          <w:lang w:val="lt-LT"/>
        </w:rPr>
        <w:t>4</w:t>
      </w:r>
      <w:r>
        <w:rPr>
          <w:sz w:val="24"/>
          <w:szCs w:val="24"/>
          <w:lang w:val="lt-LT"/>
        </w:rPr>
        <w:t>0 (1)</w:t>
      </w:r>
      <w:r w:rsidRPr="000878CD">
        <w:rPr>
          <w:sz w:val="24"/>
          <w:szCs w:val="24"/>
          <w:lang w:val="lt-LT"/>
        </w:rPr>
        <w:t>.</w:t>
      </w:r>
    </w:p>
    <w:p w14:paraId="3F694FD2" w14:textId="47936E73" w:rsidR="008569B0" w:rsidRDefault="008569B0" w:rsidP="008569B0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A0212" w:rsidRPr="00BE74E1">
        <w:rPr>
          <w:sz w:val="24"/>
          <w:szCs w:val="24"/>
          <w:lang w:val="lt-LT"/>
        </w:rPr>
        <w:t>Buhalterinės apskaitos skyriaus vedėja Sigutė Ščiglinskienė</w:t>
      </w:r>
      <w:r w:rsidR="00DA0212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</w:t>
      </w:r>
      <w:r w:rsidR="00951AD5">
        <w:rPr>
          <w:sz w:val="24"/>
          <w:szCs w:val="24"/>
          <w:lang w:val="lt-LT"/>
        </w:rPr>
        <w:t>o naują redakciją, kuri buvo parengta po komitetų siūlymų</w:t>
      </w:r>
      <w:r w:rsidRPr="000878CD">
        <w:rPr>
          <w:sz w:val="24"/>
          <w:szCs w:val="24"/>
          <w:lang w:val="lt-LT"/>
        </w:rPr>
        <w:t>.</w:t>
      </w:r>
    </w:p>
    <w:p w14:paraId="4627F6F7" w14:textId="6B6B954F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nepritarė sprendimo projektui ir siūlė savivaldybės administracijai rengti alternatyvų sprendimo projektą</w:t>
      </w:r>
      <w:r w:rsidR="00951AD5">
        <w:rPr>
          <w:sz w:val="24"/>
          <w:szCs w:val="24"/>
          <w:lang w:val="lt-LT"/>
        </w:rPr>
        <w:t xml:space="preserve"> – perskaičiuoti mokestį tik už 2018 metus.</w:t>
      </w:r>
      <w:r>
        <w:rPr>
          <w:sz w:val="24"/>
          <w:szCs w:val="24"/>
          <w:lang w:val="lt-LT"/>
        </w:rPr>
        <w:t xml:space="preserve"> </w:t>
      </w:r>
    </w:p>
    <w:p w14:paraId="063A4D1B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14:paraId="05ACC374" w14:textId="11F58F6D" w:rsidR="008569B0" w:rsidRDefault="008569B0" w:rsidP="00B15AA1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B15AA1" w:rsidRPr="00B15AA1">
        <w:rPr>
          <w:sz w:val="24"/>
          <w:szCs w:val="24"/>
          <w:lang w:val="lt-LT"/>
        </w:rPr>
        <w:t>Dėl prašymo perskaičiuoti mokestį nuo 2015 m.</w:t>
      </w:r>
      <w:r>
        <w:rPr>
          <w:sz w:val="24"/>
          <w:szCs w:val="24"/>
          <w:lang w:val="lt-LT"/>
        </w:rPr>
        <w:t xml:space="preserve">: už – </w:t>
      </w:r>
      <w:r w:rsidR="00B15AA1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.</w:t>
      </w:r>
    </w:p>
    <w:p w14:paraId="4FD2E6EC" w14:textId="2C013EBA" w:rsidR="008569B0" w:rsidRPr="00A3568E" w:rsidRDefault="008569B0" w:rsidP="00B15AA1">
      <w:pPr>
        <w:spacing w:line="240" w:lineRule="atLeast"/>
        <w:ind w:firstLine="709"/>
        <w:rPr>
          <w:sz w:val="24"/>
          <w:szCs w:val="24"/>
          <w:lang w:val="lt-LT"/>
        </w:rPr>
      </w:pPr>
      <w:r w:rsidRPr="00A3568E">
        <w:rPr>
          <w:sz w:val="24"/>
          <w:szCs w:val="24"/>
          <w:lang w:val="lt-LT"/>
        </w:rPr>
        <w:t xml:space="preserve">2. </w:t>
      </w:r>
      <w:r w:rsidR="00B15AA1" w:rsidRPr="00A3568E">
        <w:rPr>
          <w:sz w:val="24"/>
          <w:szCs w:val="24"/>
          <w:lang w:val="lt-LT"/>
        </w:rPr>
        <w:t>Dėl naujos sprendimo projekto redakcijos (perskaičiuoti už 2018 m.)</w:t>
      </w:r>
      <w:r w:rsidRPr="00A3568E">
        <w:rPr>
          <w:sz w:val="24"/>
          <w:szCs w:val="24"/>
          <w:lang w:val="lt-LT"/>
        </w:rPr>
        <w:t>: už – 21.</w:t>
      </w:r>
    </w:p>
    <w:p w14:paraId="68F1C4E6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Antras variantas paimtas už pagrindą.</w:t>
      </w:r>
    </w:p>
    <w:p w14:paraId="1E1B8B3E" w14:textId="397512AC" w:rsidR="008569B0" w:rsidRDefault="008569B0" w:rsidP="008569B0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951AD5" w:rsidRPr="00BE74E1">
        <w:rPr>
          <w:iCs/>
          <w:sz w:val="24"/>
          <w:szCs w:val="24"/>
          <w:lang w:val="lt-LT"/>
        </w:rPr>
        <w:t>Dėl perskaičiavimo vietinės rinkliavos už komunalinių atliekų surinkimą iš atliekų turėtojų ir atliekų tvarkymą</w:t>
      </w:r>
      <w:r w:rsidR="00951AD5">
        <w:rPr>
          <w:iCs/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(balsavo: už – </w:t>
      </w:r>
      <w:r>
        <w:rPr>
          <w:sz w:val="24"/>
          <w:szCs w:val="24"/>
          <w:lang w:val="lt-LT"/>
        </w:rPr>
        <w:t>2</w:t>
      </w:r>
      <w:r w:rsidR="00B15AA1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B15AA1">
        <w:rPr>
          <w:sz w:val="24"/>
          <w:szCs w:val="24"/>
          <w:lang w:val="lt-LT"/>
        </w:rPr>
        <w:t>5</w:t>
      </w:r>
      <w:r w:rsidRPr="000878CD">
        <w:rPr>
          <w:sz w:val="24"/>
          <w:szCs w:val="24"/>
          <w:lang w:val="lt-LT"/>
        </w:rPr>
        <w:t>).</w:t>
      </w:r>
    </w:p>
    <w:p w14:paraId="21B97B47" w14:textId="6A34E2E7" w:rsidR="008569B0" w:rsidRPr="00BD5AE2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6</w:t>
      </w:r>
      <w:r w:rsidRPr="000878CD">
        <w:rPr>
          <w:sz w:val="24"/>
          <w:szCs w:val="24"/>
          <w:lang w:val="lt-LT"/>
        </w:rPr>
        <w:t xml:space="preserve">. </w:t>
      </w:r>
      <w:bookmarkStart w:id="5" w:name="_Hlk518304104"/>
      <w:r w:rsidRPr="00BD5AE2">
        <w:rPr>
          <w:sz w:val="24"/>
          <w:szCs w:val="24"/>
          <w:lang w:val="lt-LT"/>
        </w:rPr>
        <w:t>SVARSTYTA. Sprendimo „</w:t>
      </w:r>
      <w:r w:rsidR="001801E8" w:rsidRPr="00BE74E1">
        <w:rPr>
          <w:iCs/>
          <w:sz w:val="24"/>
          <w:szCs w:val="24"/>
          <w:lang w:val="lt-LT"/>
        </w:rPr>
        <w:t>Dėl Joniškio rajono vandens tiekimo ir nuotekų tvarkymo infrastruktūros plėtros specialiojo plano keitimo</w:t>
      </w:r>
      <w:r w:rsidRPr="00BD5AE2">
        <w:rPr>
          <w:sz w:val="24"/>
          <w:szCs w:val="24"/>
          <w:lang w:val="lt-LT"/>
        </w:rPr>
        <w:t>“ projektas Nr. TSP-</w:t>
      </w:r>
      <w:r w:rsidR="001801E8">
        <w:rPr>
          <w:sz w:val="24"/>
          <w:szCs w:val="24"/>
          <w:lang w:val="lt-LT"/>
        </w:rPr>
        <w:t>33</w:t>
      </w:r>
      <w:r w:rsidRPr="00BD5AE2">
        <w:rPr>
          <w:sz w:val="24"/>
          <w:szCs w:val="24"/>
          <w:lang w:val="lt-LT"/>
        </w:rPr>
        <w:t>.</w:t>
      </w:r>
    </w:p>
    <w:p w14:paraId="63BB1DA5" w14:textId="0CC56EDD" w:rsidR="008569B0" w:rsidRPr="00BD5AE2" w:rsidRDefault="008569B0" w:rsidP="008569B0">
      <w:pPr>
        <w:jc w:val="both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ab/>
      </w:r>
      <w:r w:rsidR="001801E8" w:rsidRPr="00BE74E1">
        <w:rPr>
          <w:sz w:val="24"/>
          <w:szCs w:val="24"/>
          <w:lang w:val="lt-LT"/>
        </w:rPr>
        <w:t>Architektūros ir teritorijų planavimo skyriaus vedėja, vyriausioji architektė Daiva Bičkienė</w:t>
      </w:r>
      <w:r w:rsidR="001801E8" w:rsidRPr="00BD5AE2">
        <w:rPr>
          <w:sz w:val="24"/>
          <w:szCs w:val="24"/>
          <w:lang w:val="lt-LT"/>
        </w:rPr>
        <w:t xml:space="preserve"> </w:t>
      </w:r>
      <w:r w:rsidRPr="00BD5AE2">
        <w:rPr>
          <w:sz w:val="24"/>
          <w:szCs w:val="24"/>
          <w:lang w:val="lt-LT"/>
        </w:rPr>
        <w:t>pristatė sprendimo projekt</w:t>
      </w:r>
      <w:r w:rsidR="001801E8">
        <w:rPr>
          <w:sz w:val="24"/>
          <w:szCs w:val="24"/>
          <w:lang w:val="lt-LT"/>
        </w:rPr>
        <w:t>ą</w:t>
      </w:r>
      <w:r w:rsidRPr="00BD5AE2">
        <w:rPr>
          <w:sz w:val="24"/>
          <w:szCs w:val="24"/>
          <w:lang w:val="lt-LT"/>
        </w:rPr>
        <w:t>.</w:t>
      </w:r>
    </w:p>
    <w:p w14:paraId="1C6D2E64" w14:textId="47415EA5" w:rsidR="008569B0" w:rsidRDefault="008569B0" w:rsidP="008569B0">
      <w:pPr>
        <w:ind w:firstLine="709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Posėdžio pirmininkas Vitalijus Gailius informavo tarybos narius, kad komitetai pritarė sprendimo projekt</w:t>
      </w:r>
      <w:r w:rsidR="001801E8">
        <w:rPr>
          <w:sz w:val="24"/>
          <w:szCs w:val="24"/>
          <w:lang w:val="lt-LT"/>
        </w:rPr>
        <w:t>ui</w:t>
      </w:r>
      <w:r w:rsidRPr="00BD5AE2">
        <w:rPr>
          <w:sz w:val="24"/>
          <w:szCs w:val="24"/>
          <w:lang w:val="lt-LT"/>
        </w:rPr>
        <w:t xml:space="preserve">. </w:t>
      </w:r>
    </w:p>
    <w:p w14:paraId="7EDA412E" w14:textId="27667819" w:rsidR="001801E8" w:rsidRDefault="001801E8" w:rsidP="001801E8">
      <w:pPr>
        <w:ind w:firstLine="709"/>
        <w:jc w:val="both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NUSPRĘSTA. Priimti sprendimą „</w:t>
      </w:r>
      <w:r w:rsidRPr="00BE74E1">
        <w:rPr>
          <w:iCs/>
          <w:sz w:val="24"/>
          <w:szCs w:val="24"/>
          <w:lang w:val="lt-LT"/>
        </w:rPr>
        <w:t>Dėl Joniškio rajono vandens tiekimo ir nuotekų tvarkymo infrastruktūros plėtros specialiojo plano keitimo</w:t>
      </w:r>
      <w:r w:rsidRPr="00BD5AE2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22</w:t>
      </w:r>
      <w:r w:rsidRPr="00BD5AE2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D5AE2">
        <w:rPr>
          <w:sz w:val="24"/>
          <w:szCs w:val="24"/>
          <w:lang w:val="lt-LT"/>
        </w:rPr>
        <w:t xml:space="preserve">, susilaikė – </w:t>
      </w:r>
      <w:r>
        <w:rPr>
          <w:sz w:val="24"/>
          <w:szCs w:val="24"/>
          <w:lang w:val="lt-LT"/>
        </w:rPr>
        <w:t>0</w:t>
      </w:r>
      <w:r w:rsidRPr="00BD5AE2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4</w:t>
      </w:r>
      <w:r w:rsidRPr="00BD5AE2">
        <w:rPr>
          <w:sz w:val="24"/>
          <w:szCs w:val="24"/>
          <w:lang w:val="lt-LT"/>
        </w:rPr>
        <w:t>).</w:t>
      </w:r>
    </w:p>
    <w:p w14:paraId="05E19275" w14:textId="1A82397C" w:rsidR="00A3568E" w:rsidRDefault="00A3568E" w:rsidP="00A3568E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7</w:t>
      </w:r>
      <w:r w:rsidRPr="000878CD">
        <w:rPr>
          <w:sz w:val="24"/>
          <w:szCs w:val="24"/>
          <w:lang w:val="lt-LT"/>
        </w:rPr>
        <w:t>. SVARSTYTA. Sprendimo „</w:t>
      </w:r>
      <w:r w:rsidRPr="00BE74E1">
        <w:rPr>
          <w:sz w:val="24"/>
          <w:szCs w:val="24"/>
          <w:lang w:val="lt-LT"/>
        </w:rPr>
        <w:t>Dėl Joniškio rajono savivaldybės 2020–2022 metų užimtumo didinimo programos patvirtinimo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24</w:t>
      </w:r>
      <w:r w:rsidRPr="000878CD">
        <w:rPr>
          <w:sz w:val="24"/>
          <w:szCs w:val="24"/>
          <w:lang w:val="lt-LT"/>
        </w:rPr>
        <w:t>.</w:t>
      </w:r>
    </w:p>
    <w:p w14:paraId="079EB6CE" w14:textId="485E046A" w:rsidR="00A3568E" w:rsidRDefault="00A3568E" w:rsidP="00A3568E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Pr="00BE74E1">
        <w:rPr>
          <w:sz w:val="24"/>
          <w:szCs w:val="24"/>
          <w:lang w:val="lt-LT"/>
        </w:rPr>
        <w:t>Finansų skyriaus vedėja Stefanija Šniukienė</w:t>
      </w:r>
      <w:r w:rsidRPr="000878CD">
        <w:rPr>
          <w:sz w:val="24"/>
          <w:szCs w:val="24"/>
          <w:lang w:val="lt-LT"/>
        </w:rPr>
        <w:t xml:space="preserve"> pristatė sprendimo projektą.</w:t>
      </w:r>
      <w:r>
        <w:rPr>
          <w:sz w:val="24"/>
          <w:szCs w:val="24"/>
          <w:lang w:val="lt-LT"/>
        </w:rPr>
        <w:t xml:space="preserve"> </w:t>
      </w:r>
    </w:p>
    <w:p w14:paraId="6ED7C24B" w14:textId="77777777" w:rsidR="00A3568E" w:rsidRPr="00261121" w:rsidRDefault="00A3568E" w:rsidP="00A3568E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66459FB2" w14:textId="37309E0F" w:rsidR="00A3568E" w:rsidRDefault="00A3568E" w:rsidP="00A3568E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Pr="00BE74E1">
        <w:rPr>
          <w:sz w:val="24"/>
          <w:szCs w:val="24"/>
          <w:lang w:val="lt-LT"/>
        </w:rPr>
        <w:t>Dėl Joniškio rajono savivaldybės 2020–2022 metų užimtumo didinimo programos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22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6</w:t>
      </w:r>
      <w:r w:rsidRPr="000878CD">
        <w:rPr>
          <w:sz w:val="24"/>
          <w:szCs w:val="24"/>
          <w:lang w:val="lt-LT"/>
        </w:rPr>
        <w:t>).</w:t>
      </w:r>
    </w:p>
    <w:p w14:paraId="6826ECC4" w14:textId="2781D8C7" w:rsidR="00A3568E" w:rsidRDefault="00A3568E" w:rsidP="00A3568E">
      <w:pPr>
        <w:ind w:firstLine="709"/>
        <w:jc w:val="both"/>
        <w:rPr>
          <w:sz w:val="24"/>
          <w:szCs w:val="24"/>
          <w:lang w:val="lt-LT"/>
        </w:rPr>
      </w:pPr>
      <w:bookmarkStart w:id="6" w:name="_Hlk518304348"/>
      <w:r>
        <w:rPr>
          <w:sz w:val="24"/>
          <w:szCs w:val="24"/>
          <w:lang w:val="lt-LT"/>
        </w:rPr>
        <w:t>8</w:t>
      </w:r>
      <w:r w:rsidRPr="000878CD">
        <w:rPr>
          <w:sz w:val="24"/>
          <w:szCs w:val="24"/>
          <w:lang w:val="lt-LT"/>
        </w:rPr>
        <w:t>. SVARSTYTA. Sprendimo „</w:t>
      </w:r>
      <w:r w:rsidR="001E113E" w:rsidRPr="00BE74E1">
        <w:rPr>
          <w:sz w:val="24"/>
          <w:szCs w:val="24"/>
          <w:lang w:val="lt-LT"/>
        </w:rPr>
        <w:t>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patvirtinimo“ pakeitimo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1E113E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.</w:t>
      </w:r>
    </w:p>
    <w:bookmarkEnd w:id="6"/>
    <w:p w14:paraId="3856133D" w14:textId="77777777" w:rsidR="00A3568E" w:rsidRDefault="00A3568E" w:rsidP="00A3568E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Pr="00BE74E1">
        <w:rPr>
          <w:sz w:val="24"/>
          <w:szCs w:val="24"/>
          <w:lang w:val="lt-LT"/>
        </w:rPr>
        <w:t>Finansų skyriaus vedėja Stefanija Šniukienė</w:t>
      </w:r>
      <w:r w:rsidRPr="000878CD">
        <w:rPr>
          <w:sz w:val="24"/>
          <w:szCs w:val="24"/>
          <w:lang w:val="lt-LT"/>
        </w:rPr>
        <w:t xml:space="preserve"> pristatė sprendimo projektą.</w:t>
      </w:r>
    </w:p>
    <w:p w14:paraId="592CE48C" w14:textId="77777777" w:rsidR="00A3568E" w:rsidRDefault="00A3568E" w:rsidP="00A3568E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447EDE88" w14:textId="04054AB6" w:rsidR="00A3568E" w:rsidRDefault="00A3568E" w:rsidP="00A3568E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1E113E" w:rsidRPr="00BE74E1">
        <w:rPr>
          <w:sz w:val="24"/>
          <w:szCs w:val="24"/>
          <w:lang w:val="lt-LT"/>
        </w:rPr>
        <w:t>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22</w:t>
      </w:r>
      <w:r w:rsidRPr="000878CD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1E113E">
        <w:rPr>
          <w:sz w:val="24"/>
          <w:szCs w:val="24"/>
          <w:lang w:val="lt-LT"/>
        </w:rPr>
        <w:t>7</w:t>
      </w:r>
      <w:r w:rsidRPr="000878CD">
        <w:rPr>
          <w:sz w:val="24"/>
          <w:szCs w:val="24"/>
          <w:lang w:val="lt-LT"/>
        </w:rPr>
        <w:t>).</w:t>
      </w:r>
    </w:p>
    <w:p w14:paraId="6A3A9AC2" w14:textId="718D4303" w:rsidR="001E113E" w:rsidRDefault="001E113E" w:rsidP="001E113E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. SVARSTYTA. Sprendimo „</w:t>
      </w:r>
      <w:r w:rsidRPr="00BE74E1">
        <w:rPr>
          <w:sz w:val="24"/>
          <w:szCs w:val="24"/>
          <w:lang w:val="lt-LT"/>
        </w:rPr>
        <w:t>Dėl Joniškio rajono savivaldybės 2020–2022 metų strateginio veiklos plano patvirtinimo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41</w:t>
      </w:r>
      <w:r w:rsidRPr="000878CD">
        <w:rPr>
          <w:sz w:val="24"/>
          <w:szCs w:val="24"/>
          <w:lang w:val="lt-LT"/>
        </w:rPr>
        <w:t>.</w:t>
      </w:r>
    </w:p>
    <w:p w14:paraId="654FFC0F" w14:textId="112D5E01" w:rsidR="001E113E" w:rsidRDefault="001E113E" w:rsidP="001E113E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Ekonominės plėtros ir investicijų skyriaus vyriausioji specialistė Egidija Daunorienė</w:t>
      </w:r>
      <w:r w:rsidRPr="000878CD">
        <w:rPr>
          <w:sz w:val="24"/>
          <w:szCs w:val="24"/>
          <w:lang w:val="lt-LT"/>
        </w:rPr>
        <w:t xml:space="preserve"> pristatė sprendimo projektą.</w:t>
      </w:r>
    </w:p>
    <w:p w14:paraId="2D75F999" w14:textId="77777777" w:rsidR="001E113E" w:rsidRDefault="001E113E" w:rsidP="001E113E">
      <w:pPr>
        <w:ind w:firstLine="709"/>
        <w:rPr>
          <w:sz w:val="24"/>
          <w:szCs w:val="24"/>
          <w:lang w:val="lt-LT"/>
        </w:rPr>
      </w:pPr>
      <w:r w:rsidRPr="001E113E">
        <w:rPr>
          <w:sz w:val="24"/>
          <w:szCs w:val="24"/>
          <w:lang w:val="lt-LT"/>
        </w:rPr>
        <w:t>Posėdžio pirmininkas Vitalijus Gailius informavo tarybos narius, kad komitetai pritarė sprendimo projektui su pakeitimais, Aplinkos ir kaimo reikalų komitetas siūlė 04 progr</w:t>
      </w:r>
      <w:r>
        <w:rPr>
          <w:sz w:val="24"/>
          <w:szCs w:val="24"/>
          <w:lang w:val="lt-LT"/>
        </w:rPr>
        <w:t>amos</w:t>
      </w:r>
      <w:r w:rsidRPr="001E113E">
        <w:rPr>
          <w:sz w:val="24"/>
          <w:szCs w:val="24"/>
          <w:lang w:val="lt-LT"/>
        </w:rPr>
        <w:t xml:space="preserve"> eilutėje „Projektinės dokumentacijos rengimas“ įrašyti 2 papildomas eilutes Žagarės pirties techninio projekto rengimas“ ir „Žagarės gaisrinės techninio projekto rengimas“, o 25,5 tūkst. eurų dalinti pusiau abiem eilutėms po lygiai.</w:t>
      </w:r>
    </w:p>
    <w:p w14:paraId="06F5712A" w14:textId="5B7C24C6" w:rsidR="002D6FF5" w:rsidRDefault="001E113E" w:rsidP="001E113E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</w:t>
      </w:r>
      <w:r w:rsidR="008E291E">
        <w:rPr>
          <w:sz w:val="24"/>
          <w:szCs w:val="24"/>
          <w:lang w:val="lt-LT"/>
        </w:rPr>
        <w:t>, vyko diskusija</w:t>
      </w:r>
      <w:r>
        <w:rPr>
          <w:sz w:val="24"/>
          <w:szCs w:val="24"/>
          <w:lang w:val="lt-LT"/>
        </w:rPr>
        <w:t xml:space="preserve"> (žiūrėti vaizdo įrašą).</w:t>
      </w:r>
    </w:p>
    <w:p w14:paraId="0C4DD1DD" w14:textId="77777777" w:rsidR="002D6FF5" w:rsidRDefault="002D6FF5" w:rsidP="001E113E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narė Rimantė Misiūnienė siūlė svartyti klausimą pagal programas.</w:t>
      </w:r>
    </w:p>
    <w:p w14:paraId="53DC0945" w14:textId="2CCA36E2" w:rsidR="002D6FF5" w:rsidRDefault="002D6FF5" w:rsidP="001E113E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siūlymą balsavo – 2.</w:t>
      </w:r>
    </w:p>
    <w:p w14:paraId="64A84C0C" w14:textId="300652C3" w:rsidR="002D6FF5" w:rsidRDefault="002D6FF5" w:rsidP="001E113E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Dėl Aplinkos ir kaimo reikalų komiteto siūlymo balsavo už – 0.</w:t>
      </w:r>
    </w:p>
    <w:p w14:paraId="7DA1E032" w14:textId="5D0292D0" w:rsidR="008E291E" w:rsidRDefault="008E291E" w:rsidP="001E113E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Mindaugas Balčiūnas siūlė 04 programos pakeitimą: priemonėje 01-01-44 „Projektinių paraiškų ir kitos dokumentacijos gauti ES paramą rengimas“ išbraukti ES ir tikslinti vertinimo kriterijus: vietoj numatytos formuluotės „Parengtos dokumentacijos skaičius“ įrašyti „Žagarės pirties pastato stogo remonto ir Žagarės gaisrinės pastato techninių projektų parengimas“.</w:t>
      </w:r>
    </w:p>
    <w:p w14:paraId="4885C7C1" w14:textId="68280BD3" w:rsidR="001E113E" w:rsidRPr="001E113E" w:rsidRDefault="008E291E" w:rsidP="001E113E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siūlymą balsavo – 22.</w:t>
      </w:r>
      <w:r w:rsidR="001E113E" w:rsidRPr="001E113E">
        <w:rPr>
          <w:sz w:val="24"/>
          <w:szCs w:val="24"/>
          <w:lang w:val="lt-LT"/>
        </w:rPr>
        <w:t xml:space="preserve"> </w:t>
      </w:r>
    </w:p>
    <w:p w14:paraId="5C873BAE" w14:textId="36E275E1" w:rsidR="001E113E" w:rsidRDefault="001E113E" w:rsidP="001E113E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Pr="00BE74E1">
        <w:rPr>
          <w:sz w:val="24"/>
          <w:szCs w:val="24"/>
          <w:lang w:val="lt-LT"/>
        </w:rPr>
        <w:t>Dėl Joniškio rajono savivaldybės 2020–2022 metų strateginio veiklos plano patvirtinimo</w:t>
      </w:r>
      <w:r w:rsidRPr="000878CD">
        <w:rPr>
          <w:sz w:val="24"/>
          <w:szCs w:val="24"/>
          <w:lang w:val="lt-LT"/>
        </w:rPr>
        <w:t>“</w:t>
      </w:r>
      <w:r w:rsidR="008E291E">
        <w:rPr>
          <w:sz w:val="24"/>
          <w:szCs w:val="24"/>
          <w:lang w:val="lt-LT"/>
        </w:rPr>
        <w:t xml:space="preserve"> su pakeitimu</w:t>
      </w:r>
      <w:r w:rsidRPr="000878CD">
        <w:rPr>
          <w:sz w:val="24"/>
          <w:szCs w:val="24"/>
          <w:lang w:val="lt-LT"/>
        </w:rPr>
        <w:t xml:space="preserve"> (balsavo: už – </w:t>
      </w:r>
      <w:r>
        <w:rPr>
          <w:sz w:val="24"/>
          <w:szCs w:val="24"/>
          <w:lang w:val="lt-LT"/>
        </w:rPr>
        <w:t>2</w:t>
      </w:r>
      <w:r w:rsidR="008E291E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="008E291E">
        <w:rPr>
          <w:sz w:val="24"/>
          <w:szCs w:val="24"/>
          <w:lang w:val="lt-LT"/>
        </w:rPr>
        <w:t>, nebalsavo – 2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8</w:t>
      </w:r>
      <w:r w:rsidRPr="000878CD">
        <w:rPr>
          <w:sz w:val="24"/>
          <w:szCs w:val="24"/>
          <w:lang w:val="lt-LT"/>
        </w:rPr>
        <w:t>).</w:t>
      </w:r>
    </w:p>
    <w:p w14:paraId="1F09068E" w14:textId="45DEF9D2" w:rsidR="008E291E" w:rsidRDefault="008E291E" w:rsidP="008E291E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. SVARSTYTA. Sprendimo „</w:t>
      </w:r>
      <w:r w:rsidRPr="00BE74E1">
        <w:rPr>
          <w:sz w:val="24"/>
          <w:szCs w:val="24"/>
          <w:lang w:val="lt-LT"/>
        </w:rPr>
        <w:t>Dėl Joniškio rajono savivaldybės 2020 metų biudžeto patvirtinimo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15</w:t>
      </w:r>
      <w:r w:rsidR="007E2D52">
        <w:rPr>
          <w:sz w:val="24"/>
          <w:szCs w:val="24"/>
          <w:lang w:val="lt-LT"/>
        </w:rPr>
        <w:t xml:space="preserve"> (1)</w:t>
      </w:r>
      <w:r w:rsidRPr="000878CD">
        <w:rPr>
          <w:sz w:val="24"/>
          <w:szCs w:val="24"/>
          <w:lang w:val="lt-LT"/>
        </w:rPr>
        <w:t>.</w:t>
      </w:r>
    </w:p>
    <w:p w14:paraId="19BEAF0F" w14:textId="43A69E93" w:rsidR="001801E8" w:rsidRDefault="008E291E" w:rsidP="008569B0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 xml:space="preserve">Administracijos direktorė Valė Kulvinskienė pristatė sprendimo projekto </w:t>
      </w:r>
      <w:r w:rsidR="007E2D52">
        <w:rPr>
          <w:sz w:val="24"/>
          <w:szCs w:val="24"/>
          <w:lang w:val="lt-LT"/>
        </w:rPr>
        <w:t xml:space="preserve">naujos redakcijos </w:t>
      </w:r>
      <w:r>
        <w:rPr>
          <w:sz w:val="24"/>
          <w:szCs w:val="24"/>
          <w:lang w:val="lt-LT"/>
        </w:rPr>
        <w:t>pajamų dalį.</w:t>
      </w:r>
    </w:p>
    <w:p w14:paraId="3691657A" w14:textId="0A9CFFFD" w:rsidR="001801E8" w:rsidRDefault="008E291E" w:rsidP="008569B0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Finansų skyriaus vedėja Stefanija Šniukienė pristatė sprendimo projekto </w:t>
      </w:r>
      <w:r w:rsidR="007E2D52">
        <w:rPr>
          <w:sz w:val="24"/>
          <w:szCs w:val="24"/>
          <w:lang w:val="lt-LT"/>
        </w:rPr>
        <w:t xml:space="preserve">naujos redakcijos </w:t>
      </w:r>
      <w:r>
        <w:rPr>
          <w:sz w:val="24"/>
          <w:szCs w:val="24"/>
          <w:lang w:val="lt-LT"/>
        </w:rPr>
        <w:t>asignavimų dalį.</w:t>
      </w:r>
    </w:p>
    <w:p w14:paraId="239977F0" w14:textId="77777777" w:rsidR="008569B0" w:rsidRPr="00BD5AE2" w:rsidRDefault="008569B0" w:rsidP="008569B0">
      <w:pPr>
        <w:ind w:firstLine="709"/>
        <w:rPr>
          <w:sz w:val="24"/>
          <w:szCs w:val="24"/>
          <w:lang w:val="lt-LT"/>
        </w:rPr>
      </w:pPr>
      <w:bookmarkStart w:id="7" w:name="_Hlk518304134"/>
      <w:r w:rsidRPr="00BD5AE2">
        <w:rPr>
          <w:sz w:val="24"/>
          <w:szCs w:val="24"/>
          <w:lang w:val="lt-LT"/>
        </w:rPr>
        <w:t>01 programa „Švietimo paslaugų užtikrinimas ir gerinimas“.</w:t>
      </w:r>
    </w:p>
    <w:p w14:paraId="7DE6C012" w14:textId="77777777" w:rsidR="00B85F7C" w:rsidRPr="00B85F7C" w:rsidRDefault="00B85F7C" w:rsidP="00B85F7C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Vaida Aleknavičienė</w:t>
      </w:r>
      <w:r w:rsidRPr="00B85F7C">
        <w:rPr>
          <w:sz w:val="24"/>
          <w:szCs w:val="24"/>
          <w:lang w:val="lt-LT"/>
        </w:rPr>
        <w:t xml:space="preserve"> nusišalino nuo programos svarstymo, nes Joniškio sporto centre dirba jos vaikų tėtis.</w:t>
      </w:r>
    </w:p>
    <w:p w14:paraId="18636808" w14:textId="77777777" w:rsidR="00B85F7C" w:rsidRPr="00B85F7C" w:rsidRDefault="00B85F7C" w:rsidP="00B85F7C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Mindaugas Balčiūnas</w:t>
      </w:r>
      <w:r w:rsidRPr="00B85F7C">
        <w:rPr>
          <w:sz w:val="24"/>
          <w:szCs w:val="24"/>
          <w:lang w:val="lt-LT"/>
        </w:rPr>
        <w:t xml:space="preserve"> nusišalino nuo programos svarstymo, nes vaikų lopšelyje-darželyje dirba jo žmona.</w:t>
      </w:r>
    </w:p>
    <w:p w14:paraId="389AA731" w14:textId="77777777" w:rsidR="00B85F7C" w:rsidRPr="00B85F7C" w:rsidRDefault="00B85F7C" w:rsidP="00B85F7C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Edita Rudienė</w:t>
      </w:r>
      <w:r w:rsidRPr="00B85F7C">
        <w:rPr>
          <w:sz w:val="24"/>
          <w:szCs w:val="24"/>
          <w:lang w:val="lt-LT"/>
        </w:rPr>
        <w:t xml:space="preserve"> nusišalino nuo programos svarstymo, nes dirba A. Raudonikio meno mokykloje.</w:t>
      </w:r>
    </w:p>
    <w:p w14:paraId="200CC3B1" w14:textId="77777777" w:rsidR="00B85F7C" w:rsidRPr="00B85F7C" w:rsidRDefault="00B85F7C" w:rsidP="00B85F7C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Romas Sperskis</w:t>
      </w:r>
      <w:r w:rsidRPr="00B85F7C">
        <w:rPr>
          <w:sz w:val="24"/>
          <w:szCs w:val="24"/>
          <w:lang w:val="lt-LT"/>
        </w:rPr>
        <w:t xml:space="preserve"> nusišalino nuo programos svarstymo, nes dirba Gataučių Marcės Katiliūtės mokykloje.</w:t>
      </w:r>
    </w:p>
    <w:p w14:paraId="24BC1C51" w14:textId="77777777" w:rsidR="00B85F7C" w:rsidRPr="00B85F7C" w:rsidRDefault="00B85F7C" w:rsidP="00B85F7C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Lina Budrienė</w:t>
      </w:r>
      <w:r w:rsidRPr="00B85F7C">
        <w:rPr>
          <w:sz w:val="24"/>
          <w:szCs w:val="24"/>
          <w:lang w:val="lt-LT"/>
        </w:rPr>
        <w:t xml:space="preserve"> nusišalino nuo programos svarstymo, nes dirba Joniškio sporto centre.</w:t>
      </w:r>
    </w:p>
    <w:p w14:paraId="5F97200C" w14:textId="77777777" w:rsidR="00B85F7C" w:rsidRPr="00B85F7C" w:rsidRDefault="00B85F7C" w:rsidP="00B85F7C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Dalia Žilevičienė</w:t>
      </w:r>
      <w:r w:rsidRPr="00B85F7C">
        <w:rPr>
          <w:sz w:val="24"/>
          <w:szCs w:val="24"/>
          <w:lang w:val="lt-LT"/>
        </w:rPr>
        <w:t xml:space="preserve"> nusišalino nuo programos svarstymo, nes dirba „Saulės“ pagrindinėje mokykloje.</w:t>
      </w:r>
    </w:p>
    <w:p w14:paraId="43B55748" w14:textId="77777777" w:rsidR="00B85F7C" w:rsidRPr="00B85F7C" w:rsidRDefault="00B85F7C" w:rsidP="00B85F7C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Vilija Bartašienė</w:t>
      </w:r>
      <w:r w:rsidRPr="00B85F7C">
        <w:rPr>
          <w:sz w:val="24"/>
          <w:szCs w:val="24"/>
          <w:lang w:val="lt-LT"/>
        </w:rPr>
        <w:t xml:space="preserve"> nusišalino nuo programos svarstymo, nes dirba „Aušros“ gimnazijoje.</w:t>
      </w:r>
    </w:p>
    <w:p w14:paraId="1EE246B7" w14:textId="77777777" w:rsidR="00B85F7C" w:rsidRPr="00B85F7C" w:rsidRDefault="00B85F7C" w:rsidP="00B85F7C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Edmundas Vaičiulis</w:t>
      </w:r>
      <w:r w:rsidRPr="00B85F7C">
        <w:rPr>
          <w:sz w:val="24"/>
          <w:szCs w:val="24"/>
          <w:lang w:val="lt-LT"/>
        </w:rPr>
        <w:t xml:space="preserve"> nusišalino nuo programos svarstymo, nes jo žmona dirba Žagarės gimnazijoje.</w:t>
      </w:r>
    </w:p>
    <w:p w14:paraId="69BFA0FC" w14:textId="77777777" w:rsidR="00B85F7C" w:rsidRPr="00B85F7C" w:rsidRDefault="00B85F7C" w:rsidP="00B85F7C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Edmundas Bernotas</w:t>
      </w:r>
      <w:r w:rsidRPr="00B85F7C">
        <w:rPr>
          <w:sz w:val="24"/>
          <w:szCs w:val="24"/>
          <w:lang w:val="lt-LT"/>
        </w:rPr>
        <w:t xml:space="preserve"> nusišalino nuo programos svarstymo, nes yra neformalaus ugdymo grupės vadovas.</w:t>
      </w:r>
    </w:p>
    <w:p w14:paraId="778FE0D3" w14:textId="77777777" w:rsidR="00B85F7C" w:rsidRPr="00B85F7C" w:rsidRDefault="00B85F7C" w:rsidP="00B85F7C">
      <w:pPr>
        <w:spacing w:line="240" w:lineRule="atLeast"/>
        <w:ind w:firstLine="709"/>
        <w:rPr>
          <w:sz w:val="24"/>
          <w:szCs w:val="24"/>
          <w:lang w:val="lt-LT"/>
        </w:rPr>
      </w:pPr>
      <w:r w:rsidRPr="00B85F7C">
        <w:rPr>
          <w:sz w:val="24"/>
          <w:szCs w:val="24"/>
          <w:lang w:val="lt-LT"/>
        </w:rPr>
        <w:t>Rimantė Misiūnienė ir Nijolė Valuckienė išėjo iš posėdžio salės, neliko kvorumo.</w:t>
      </w:r>
    </w:p>
    <w:p w14:paraId="65B0F377" w14:textId="77777777" w:rsidR="00B85F7C" w:rsidRPr="004A1972" w:rsidRDefault="00B85F7C" w:rsidP="00B85F7C">
      <w:pPr>
        <w:spacing w:line="240" w:lineRule="atLeast"/>
        <w:ind w:firstLine="709"/>
        <w:rPr>
          <w:sz w:val="24"/>
          <w:szCs w:val="24"/>
          <w:lang w:val="lt-LT"/>
        </w:rPr>
      </w:pPr>
      <w:r w:rsidRPr="004A1972">
        <w:rPr>
          <w:sz w:val="24"/>
          <w:szCs w:val="24"/>
          <w:lang w:val="lt-LT"/>
        </w:rPr>
        <w:t>Paskelbta 5 min. pertrauka.</w:t>
      </w:r>
    </w:p>
    <w:p w14:paraId="5078FCF6" w14:textId="77777777" w:rsidR="00B85F7C" w:rsidRPr="004A1972" w:rsidRDefault="00B85F7C" w:rsidP="00B85F7C">
      <w:pPr>
        <w:spacing w:line="240" w:lineRule="atLeast"/>
        <w:ind w:firstLine="709"/>
        <w:rPr>
          <w:sz w:val="24"/>
          <w:szCs w:val="24"/>
          <w:lang w:val="lt-LT"/>
        </w:rPr>
      </w:pPr>
      <w:r w:rsidRPr="004A1972">
        <w:rPr>
          <w:sz w:val="24"/>
          <w:szCs w:val="24"/>
          <w:lang w:val="lt-LT"/>
        </w:rPr>
        <w:t>Po pertraukos posėdyje 13 tarybos narių.</w:t>
      </w:r>
    </w:p>
    <w:p w14:paraId="2E28FEBE" w14:textId="77777777" w:rsidR="008569B0" w:rsidRPr="00BD5AE2" w:rsidRDefault="008569B0" w:rsidP="008569B0">
      <w:pPr>
        <w:spacing w:line="240" w:lineRule="atLeast"/>
        <w:ind w:firstLine="709"/>
        <w:rPr>
          <w:b/>
          <w:bCs/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Tarybos nariai uždavinėjo klausimus(žiūrėti vaizdo įrašą).</w:t>
      </w:r>
    </w:p>
    <w:p w14:paraId="75C190B1" w14:textId="6DB9539B" w:rsidR="008569B0" w:rsidRDefault="008569B0" w:rsidP="008569B0">
      <w:pPr>
        <w:spacing w:line="240" w:lineRule="atLeast"/>
        <w:ind w:firstLine="709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Už 01 programą balsavo – 1</w:t>
      </w:r>
      <w:r w:rsidR="00B85F7C">
        <w:rPr>
          <w:sz w:val="24"/>
          <w:szCs w:val="24"/>
          <w:lang w:val="lt-LT"/>
        </w:rPr>
        <w:t>1, susilaikė – 2</w:t>
      </w:r>
      <w:r w:rsidRPr="00BD5AE2">
        <w:rPr>
          <w:sz w:val="24"/>
          <w:szCs w:val="24"/>
          <w:lang w:val="lt-LT"/>
        </w:rPr>
        <w:t>.</w:t>
      </w:r>
    </w:p>
    <w:p w14:paraId="289738D8" w14:textId="77777777" w:rsidR="00D225CD" w:rsidRPr="00D225CD" w:rsidRDefault="00D225CD" w:rsidP="00D225CD">
      <w:pPr>
        <w:spacing w:line="240" w:lineRule="atLeast"/>
        <w:ind w:firstLine="709"/>
        <w:rPr>
          <w:sz w:val="24"/>
          <w:szCs w:val="24"/>
          <w:lang w:val="lt-LT"/>
        </w:rPr>
      </w:pPr>
      <w:r w:rsidRPr="00D225CD">
        <w:rPr>
          <w:sz w:val="24"/>
          <w:szCs w:val="24"/>
          <w:lang w:val="lt-LT"/>
        </w:rPr>
        <w:t>Iš posėdžio išėjo Petras Giržadas.</w:t>
      </w:r>
    </w:p>
    <w:p w14:paraId="1DD8D60E" w14:textId="77777777" w:rsidR="008569B0" w:rsidRPr="00BD5AE2" w:rsidRDefault="008569B0" w:rsidP="008569B0">
      <w:pPr>
        <w:ind w:firstLine="720"/>
        <w:rPr>
          <w:sz w:val="24"/>
          <w:szCs w:val="24"/>
          <w:lang w:val="lt-LT"/>
        </w:rPr>
      </w:pPr>
      <w:bookmarkStart w:id="8" w:name="_Hlk518304207"/>
      <w:bookmarkStart w:id="9" w:name="_Hlk13150773"/>
      <w:bookmarkEnd w:id="7"/>
      <w:r w:rsidRPr="00BD5AE2">
        <w:rPr>
          <w:sz w:val="24"/>
          <w:szCs w:val="24"/>
          <w:lang w:val="lt-LT"/>
        </w:rPr>
        <w:t>02 programa „Kultūros ir sporto plėtra“.</w:t>
      </w:r>
    </w:p>
    <w:p w14:paraId="4B4A6428" w14:textId="77777777" w:rsidR="00D225CD" w:rsidRPr="00D225CD" w:rsidRDefault="00D225CD" w:rsidP="00D225CD">
      <w:pPr>
        <w:spacing w:line="240" w:lineRule="atLeast"/>
        <w:ind w:firstLine="709"/>
        <w:rPr>
          <w:sz w:val="24"/>
          <w:szCs w:val="24"/>
          <w:lang w:val="lt-LT"/>
        </w:rPr>
      </w:pPr>
      <w:bookmarkStart w:id="10" w:name="_Hlk1547498"/>
      <w:bookmarkStart w:id="11" w:name="_Hlk518304240"/>
      <w:bookmarkEnd w:id="8"/>
      <w:bookmarkEnd w:id="9"/>
      <w:r w:rsidRPr="00B6269B">
        <w:rPr>
          <w:b/>
          <w:bCs/>
          <w:sz w:val="24"/>
          <w:szCs w:val="24"/>
          <w:lang w:val="lt-LT"/>
        </w:rPr>
        <w:t>Edita Rudienė</w:t>
      </w:r>
      <w:r w:rsidRPr="00D225CD">
        <w:rPr>
          <w:sz w:val="24"/>
          <w:szCs w:val="24"/>
          <w:lang w:val="lt-LT"/>
        </w:rPr>
        <w:t xml:space="preserve"> nusišalino nuo programos svarstymo, nes dirba A. Raudonikio meno mokykloje.</w:t>
      </w:r>
    </w:p>
    <w:bookmarkEnd w:id="10"/>
    <w:p w14:paraId="7FF1362F" w14:textId="77777777" w:rsidR="00D225CD" w:rsidRPr="00D225CD" w:rsidRDefault="00D225CD" w:rsidP="00D225CD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Lina Budrienė</w:t>
      </w:r>
      <w:r w:rsidRPr="00D225CD">
        <w:rPr>
          <w:sz w:val="24"/>
          <w:szCs w:val="24"/>
          <w:lang w:val="lt-LT"/>
        </w:rPr>
        <w:t xml:space="preserve"> nusišalino nuo programos svarstymo, nes dirba Joniškio sporto centre.</w:t>
      </w:r>
    </w:p>
    <w:p w14:paraId="63B8993D" w14:textId="77777777" w:rsidR="00D225CD" w:rsidRPr="00D225CD" w:rsidRDefault="00D225CD" w:rsidP="00D225CD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Edmundas Bernotas</w:t>
      </w:r>
      <w:r w:rsidRPr="00D225CD">
        <w:rPr>
          <w:sz w:val="24"/>
          <w:szCs w:val="24"/>
          <w:lang w:val="lt-LT"/>
        </w:rPr>
        <w:t xml:space="preserve"> nusišalino nuo programos svarstymo, nes yra susijęs su sportu.</w:t>
      </w:r>
    </w:p>
    <w:p w14:paraId="05CDBCCC" w14:textId="1B27626D" w:rsidR="008569B0" w:rsidRDefault="008569B0" w:rsidP="008569B0">
      <w:pPr>
        <w:spacing w:line="240" w:lineRule="atLeast"/>
        <w:ind w:firstLine="709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Už 02 programą balsavo – 1</w:t>
      </w:r>
      <w:r w:rsidR="00D225CD">
        <w:rPr>
          <w:sz w:val="24"/>
          <w:szCs w:val="24"/>
          <w:lang w:val="lt-LT"/>
        </w:rPr>
        <w:t>4, susilaikė – 3</w:t>
      </w:r>
      <w:r w:rsidRPr="00BD5AE2">
        <w:rPr>
          <w:sz w:val="24"/>
          <w:szCs w:val="24"/>
          <w:lang w:val="lt-LT"/>
        </w:rPr>
        <w:t>.</w:t>
      </w:r>
    </w:p>
    <w:p w14:paraId="50F7A0FA" w14:textId="1D7E6633" w:rsidR="00D225CD" w:rsidRPr="00BD5AE2" w:rsidRDefault="00D225CD" w:rsidP="008569B0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Paskelbta 15 min. pertrauka.</w:t>
      </w:r>
    </w:p>
    <w:p w14:paraId="40D09901" w14:textId="77777777" w:rsidR="008569B0" w:rsidRPr="00BD5AE2" w:rsidRDefault="008569B0" w:rsidP="008569B0">
      <w:pPr>
        <w:ind w:firstLine="720"/>
        <w:rPr>
          <w:sz w:val="24"/>
          <w:lang w:val="lt-LT"/>
        </w:rPr>
      </w:pPr>
      <w:bookmarkStart w:id="12" w:name="_Hlk13150794"/>
      <w:r w:rsidRPr="00BD5AE2">
        <w:rPr>
          <w:sz w:val="24"/>
          <w:szCs w:val="24"/>
          <w:lang w:val="lt-LT"/>
        </w:rPr>
        <w:t>03 programa „</w:t>
      </w:r>
      <w:r w:rsidRPr="00BD5AE2">
        <w:rPr>
          <w:sz w:val="24"/>
          <w:lang w:val="lt-LT"/>
        </w:rPr>
        <w:t>Socialinės paramos įgyvendinimas ir sveikatos apsaugos paslaugų gerinimas“.</w:t>
      </w:r>
    </w:p>
    <w:p w14:paraId="2F1897F0" w14:textId="77777777" w:rsidR="00D225CD" w:rsidRPr="00D225CD" w:rsidRDefault="00D225CD" w:rsidP="00D225CD">
      <w:pPr>
        <w:spacing w:line="240" w:lineRule="atLeast"/>
        <w:ind w:firstLine="709"/>
        <w:rPr>
          <w:sz w:val="24"/>
          <w:szCs w:val="24"/>
          <w:lang w:val="lt-LT"/>
        </w:rPr>
      </w:pPr>
      <w:bookmarkStart w:id="13" w:name="_Hlk518304266"/>
      <w:bookmarkEnd w:id="11"/>
      <w:bookmarkEnd w:id="12"/>
      <w:r w:rsidRPr="00B6269B">
        <w:rPr>
          <w:b/>
          <w:bCs/>
          <w:sz w:val="24"/>
          <w:szCs w:val="24"/>
          <w:lang w:val="lt-LT"/>
        </w:rPr>
        <w:t>Dalia Žilevičienė</w:t>
      </w:r>
      <w:r w:rsidRPr="00D225CD">
        <w:rPr>
          <w:sz w:val="24"/>
          <w:szCs w:val="24"/>
          <w:lang w:val="lt-LT"/>
        </w:rPr>
        <w:t xml:space="preserve"> nusišalino nuo programos svarstymo, nes dirba „Saulės“ pagrindinėje mokykloje.</w:t>
      </w:r>
    </w:p>
    <w:p w14:paraId="5D899399" w14:textId="77777777" w:rsidR="00D225CD" w:rsidRPr="00D225CD" w:rsidRDefault="00D225CD" w:rsidP="00D225CD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Marcijonas Urmonas</w:t>
      </w:r>
      <w:r w:rsidRPr="00D225CD">
        <w:rPr>
          <w:sz w:val="24"/>
          <w:szCs w:val="24"/>
          <w:lang w:val="lt-LT"/>
        </w:rPr>
        <w:t xml:space="preserve"> nusišalino nuo programos svarstymo, nes dirba Joniškio socialinių paslaugų ir užimtumo centre.</w:t>
      </w:r>
    </w:p>
    <w:p w14:paraId="01F04461" w14:textId="77777777" w:rsidR="00D225CD" w:rsidRPr="00D225CD" w:rsidRDefault="00D225CD" w:rsidP="00D225CD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Gintaras Damalakas</w:t>
      </w:r>
      <w:r w:rsidRPr="00D225CD">
        <w:rPr>
          <w:sz w:val="24"/>
          <w:szCs w:val="24"/>
          <w:lang w:val="lt-LT"/>
        </w:rPr>
        <w:t xml:space="preserve"> nusišalino nuo programos svarstymo, nes dirba privačioje klinikoje „Saulenė“.</w:t>
      </w:r>
    </w:p>
    <w:p w14:paraId="67378CD2" w14:textId="3FC15598" w:rsidR="008569B0" w:rsidRPr="00BD5AE2" w:rsidRDefault="008569B0" w:rsidP="008569B0">
      <w:pPr>
        <w:spacing w:line="240" w:lineRule="atLeast"/>
        <w:ind w:firstLine="709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Už 03 programą balsavo – 1</w:t>
      </w:r>
      <w:r w:rsidR="00D225CD">
        <w:rPr>
          <w:sz w:val="24"/>
          <w:szCs w:val="24"/>
          <w:lang w:val="lt-LT"/>
        </w:rPr>
        <w:t>4, susilaikė – 3</w:t>
      </w:r>
      <w:r w:rsidRPr="00BD5AE2">
        <w:rPr>
          <w:sz w:val="24"/>
          <w:szCs w:val="24"/>
          <w:lang w:val="lt-LT"/>
        </w:rPr>
        <w:t>.</w:t>
      </w:r>
    </w:p>
    <w:p w14:paraId="5922479A" w14:textId="76FD8D72" w:rsidR="008569B0" w:rsidRDefault="008569B0" w:rsidP="008569B0">
      <w:pPr>
        <w:ind w:firstLine="720"/>
        <w:rPr>
          <w:sz w:val="24"/>
          <w:lang w:val="lt-LT"/>
        </w:rPr>
      </w:pPr>
      <w:bookmarkStart w:id="14" w:name="_Hlk13150808"/>
      <w:r w:rsidRPr="00BD5AE2">
        <w:rPr>
          <w:sz w:val="24"/>
          <w:szCs w:val="24"/>
          <w:lang w:val="lt-LT"/>
        </w:rPr>
        <w:t>04 programa „</w:t>
      </w:r>
      <w:r w:rsidRPr="00BD5AE2">
        <w:rPr>
          <w:sz w:val="24"/>
          <w:lang w:val="lt-LT"/>
        </w:rPr>
        <w:t>Savivaldybės ir viešojo valdymo paslaugų kokybės užtikrinimas ir gerinimas“.</w:t>
      </w:r>
    </w:p>
    <w:p w14:paraId="6EEC0220" w14:textId="77777777" w:rsidR="00D225CD" w:rsidRPr="00D225CD" w:rsidRDefault="00D225CD" w:rsidP="00D225CD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Romas Karūžna</w:t>
      </w:r>
      <w:r w:rsidRPr="00D225CD">
        <w:rPr>
          <w:sz w:val="24"/>
          <w:szCs w:val="24"/>
          <w:lang w:val="lt-LT"/>
        </w:rPr>
        <w:t xml:space="preserve"> nusišalino nuo programos svarstymo, nes savivaldybės administracijoje dirba jo žmona.</w:t>
      </w:r>
    </w:p>
    <w:p w14:paraId="1321CDB1" w14:textId="271B6E1D" w:rsidR="008569B0" w:rsidRPr="00BD5AE2" w:rsidRDefault="008569B0" w:rsidP="008569B0">
      <w:pPr>
        <w:spacing w:line="240" w:lineRule="atLeast"/>
        <w:ind w:firstLine="709"/>
        <w:rPr>
          <w:sz w:val="24"/>
          <w:szCs w:val="24"/>
          <w:lang w:val="lt-LT"/>
        </w:rPr>
      </w:pPr>
      <w:bookmarkStart w:id="15" w:name="_Hlk518304284"/>
      <w:bookmarkEnd w:id="13"/>
      <w:bookmarkEnd w:id="14"/>
      <w:r w:rsidRPr="00BD5AE2">
        <w:rPr>
          <w:sz w:val="24"/>
          <w:szCs w:val="24"/>
          <w:lang w:val="lt-LT"/>
        </w:rPr>
        <w:t xml:space="preserve">Už 04 programą balsavo – </w:t>
      </w:r>
      <w:r w:rsidR="00D225CD">
        <w:rPr>
          <w:sz w:val="24"/>
          <w:szCs w:val="24"/>
          <w:lang w:val="lt-LT"/>
        </w:rPr>
        <w:t>17, susilaikė – 2</w:t>
      </w:r>
      <w:r w:rsidRPr="00BD5AE2">
        <w:rPr>
          <w:sz w:val="24"/>
          <w:szCs w:val="24"/>
          <w:lang w:val="lt-LT"/>
        </w:rPr>
        <w:t>.</w:t>
      </w:r>
    </w:p>
    <w:p w14:paraId="12DCC49D" w14:textId="77777777" w:rsidR="008569B0" w:rsidRPr="00BD5AE2" w:rsidRDefault="008569B0" w:rsidP="008569B0">
      <w:pPr>
        <w:ind w:firstLine="720"/>
        <w:rPr>
          <w:sz w:val="24"/>
          <w:szCs w:val="24"/>
          <w:lang w:val="lt-LT"/>
        </w:rPr>
      </w:pPr>
      <w:bookmarkStart w:id="16" w:name="_Hlk13150818"/>
      <w:r w:rsidRPr="00BD5AE2">
        <w:rPr>
          <w:sz w:val="24"/>
          <w:szCs w:val="24"/>
          <w:lang w:val="lt-LT"/>
        </w:rPr>
        <w:t>05 programa „Seniūnijų veiklos užtikrinimas“.</w:t>
      </w:r>
    </w:p>
    <w:p w14:paraId="3A6F6F30" w14:textId="77777777" w:rsidR="008569B0" w:rsidRPr="00BD5AE2" w:rsidRDefault="008569B0" w:rsidP="008569B0">
      <w:pPr>
        <w:ind w:firstLine="720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Rimantė Misiūnienė</w:t>
      </w:r>
      <w:r w:rsidRPr="00BD5AE2">
        <w:rPr>
          <w:b/>
          <w:bCs/>
          <w:sz w:val="24"/>
          <w:szCs w:val="24"/>
          <w:lang w:val="lt-LT"/>
        </w:rPr>
        <w:t xml:space="preserve"> </w:t>
      </w:r>
      <w:r w:rsidRPr="00BD5AE2">
        <w:rPr>
          <w:sz w:val="24"/>
          <w:szCs w:val="24"/>
          <w:lang w:val="lt-LT"/>
        </w:rPr>
        <w:t>nusišalino nuo programos svarstymo, nes jos dukra dirba seniūnijoje.</w:t>
      </w:r>
    </w:p>
    <w:p w14:paraId="60094819" w14:textId="111CAC44" w:rsidR="008569B0" w:rsidRPr="00BD5AE2" w:rsidRDefault="008569B0" w:rsidP="008569B0">
      <w:pPr>
        <w:spacing w:line="240" w:lineRule="atLeast"/>
        <w:ind w:firstLine="709"/>
        <w:rPr>
          <w:sz w:val="24"/>
          <w:szCs w:val="24"/>
          <w:lang w:val="lt-LT"/>
        </w:rPr>
      </w:pPr>
      <w:bookmarkStart w:id="17" w:name="_Hlk518304301"/>
      <w:bookmarkEnd w:id="15"/>
      <w:bookmarkEnd w:id="16"/>
      <w:r w:rsidRPr="00BD5AE2">
        <w:rPr>
          <w:sz w:val="24"/>
          <w:szCs w:val="24"/>
          <w:lang w:val="lt-LT"/>
        </w:rPr>
        <w:t xml:space="preserve">Už 05 programą balsavo – </w:t>
      </w:r>
      <w:r>
        <w:rPr>
          <w:sz w:val="24"/>
          <w:szCs w:val="24"/>
          <w:lang w:val="lt-LT"/>
        </w:rPr>
        <w:t>1</w:t>
      </w:r>
      <w:r w:rsidR="00D225CD">
        <w:rPr>
          <w:sz w:val="24"/>
          <w:szCs w:val="24"/>
          <w:lang w:val="lt-LT"/>
        </w:rPr>
        <w:t>8, susilaikė – 1</w:t>
      </w:r>
      <w:r w:rsidRPr="00BD5AE2">
        <w:rPr>
          <w:sz w:val="24"/>
          <w:szCs w:val="24"/>
          <w:lang w:val="lt-LT"/>
        </w:rPr>
        <w:t>.</w:t>
      </w:r>
    </w:p>
    <w:p w14:paraId="5F1FC1BE" w14:textId="77777777" w:rsidR="008569B0" w:rsidRPr="00BD5AE2" w:rsidRDefault="008569B0" w:rsidP="008569B0">
      <w:pPr>
        <w:ind w:firstLine="720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12 programa „Gyvenamosios aplinkos kokybės gerinimas“.</w:t>
      </w:r>
    </w:p>
    <w:bookmarkEnd w:id="17"/>
    <w:p w14:paraId="60588DFB" w14:textId="4EBCFEE5" w:rsidR="008569B0" w:rsidRDefault="008569B0" w:rsidP="008569B0">
      <w:pPr>
        <w:spacing w:line="240" w:lineRule="atLeast"/>
        <w:ind w:firstLine="709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 xml:space="preserve">Už 12 programą balsavo – </w:t>
      </w:r>
      <w:r w:rsidR="00D225CD">
        <w:rPr>
          <w:sz w:val="24"/>
          <w:szCs w:val="24"/>
          <w:lang w:val="lt-LT"/>
        </w:rPr>
        <w:t>19, susilaikė – 2</w:t>
      </w:r>
      <w:r w:rsidRPr="00BD5AE2">
        <w:rPr>
          <w:sz w:val="24"/>
          <w:szCs w:val="24"/>
          <w:lang w:val="lt-LT"/>
        </w:rPr>
        <w:t>.</w:t>
      </w:r>
    </w:p>
    <w:p w14:paraId="404BCEF8" w14:textId="438B6483" w:rsidR="008569B0" w:rsidRDefault="008569B0" w:rsidP="008569B0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13 programa „</w:t>
      </w:r>
      <w:r w:rsidRPr="00E6324D">
        <w:rPr>
          <w:sz w:val="24"/>
          <w:szCs w:val="24"/>
          <w:lang w:val="lt-LT"/>
        </w:rPr>
        <w:t>Kultūros paveldo puoselėjimas. Turizmas. Verslas</w:t>
      </w:r>
      <w:r>
        <w:rPr>
          <w:sz w:val="24"/>
          <w:szCs w:val="24"/>
          <w:lang w:val="lt-LT"/>
        </w:rPr>
        <w:t>“.</w:t>
      </w:r>
    </w:p>
    <w:p w14:paraId="604F0201" w14:textId="77777777" w:rsidR="00D225CD" w:rsidRPr="00D225CD" w:rsidRDefault="00D225CD" w:rsidP="00D225CD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Vaida Aleknavičienė</w:t>
      </w:r>
      <w:r w:rsidRPr="00D225CD">
        <w:rPr>
          <w:sz w:val="24"/>
          <w:szCs w:val="24"/>
          <w:lang w:val="lt-LT"/>
        </w:rPr>
        <w:t xml:space="preserve"> nusišalino nuo programos svarstymo, nes dirba miesto VVG.</w:t>
      </w:r>
    </w:p>
    <w:p w14:paraId="520CC883" w14:textId="77777777" w:rsidR="00D225CD" w:rsidRPr="00D225CD" w:rsidRDefault="00D225CD" w:rsidP="00D225CD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Mindaugas Balčiūnas</w:t>
      </w:r>
      <w:r w:rsidRPr="00D225CD">
        <w:rPr>
          <w:sz w:val="24"/>
          <w:szCs w:val="24"/>
          <w:lang w:val="lt-LT"/>
        </w:rPr>
        <w:t xml:space="preserve"> nusišalino nuo programos svarstymo, nes yra vyšnių festivalio vienas iš organizatorių.</w:t>
      </w:r>
    </w:p>
    <w:p w14:paraId="0C49046F" w14:textId="30DBC080" w:rsidR="008569B0" w:rsidRDefault="008569B0" w:rsidP="008569B0">
      <w:pPr>
        <w:spacing w:line="240" w:lineRule="atLeast"/>
        <w:ind w:firstLine="709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Už 1</w:t>
      </w:r>
      <w:r>
        <w:rPr>
          <w:sz w:val="24"/>
          <w:szCs w:val="24"/>
          <w:lang w:val="lt-LT"/>
        </w:rPr>
        <w:t>3</w:t>
      </w:r>
      <w:r w:rsidRPr="00BD5AE2">
        <w:rPr>
          <w:sz w:val="24"/>
          <w:szCs w:val="24"/>
          <w:lang w:val="lt-LT"/>
        </w:rPr>
        <w:t xml:space="preserve"> programą balsavo – </w:t>
      </w:r>
      <w:r w:rsidR="00D225CD">
        <w:rPr>
          <w:sz w:val="24"/>
          <w:szCs w:val="24"/>
          <w:lang w:val="lt-LT"/>
        </w:rPr>
        <w:t>17, susilaikė – 2</w:t>
      </w:r>
      <w:r w:rsidRPr="00BD5AE2">
        <w:rPr>
          <w:sz w:val="24"/>
          <w:szCs w:val="24"/>
          <w:lang w:val="lt-LT"/>
        </w:rPr>
        <w:t>.</w:t>
      </w:r>
    </w:p>
    <w:bookmarkEnd w:id="5"/>
    <w:p w14:paraId="0E117BFB" w14:textId="729006D4" w:rsidR="00D225CD" w:rsidRPr="00BD5AE2" w:rsidRDefault="00D225CD" w:rsidP="00D225CD">
      <w:pPr>
        <w:spacing w:line="240" w:lineRule="atLeast"/>
        <w:ind w:firstLine="709"/>
        <w:rPr>
          <w:b/>
          <w:bCs/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 xml:space="preserve">Tarybos nariai </w:t>
      </w:r>
      <w:r>
        <w:rPr>
          <w:sz w:val="24"/>
          <w:szCs w:val="24"/>
          <w:lang w:val="lt-LT"/>
        </w:rPr>
        <w:t xml:space="preserve">replikavo, vyko diskusija </w:t>
      </w:r>
      <w:r w:rsidRPr="00BD5AE2">
        <w:rPr>
          <w:sz w:val="24"/>
          <w:szCs w:val="24"/>
          <w:lang w:val="lt-LT"/>
        </w:rPr>
        <w:t>(žiūrėti vaizdo įrašą).</w:t>
      </w:r>
    </w:p>
    <w:p w14:paraId="69EF1977" w14:textId="5719504B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8E291E" w:rsidRPr="00BE74E1">
        <w:rPr>
          <w:sz w:val="24"/>
          <w:szCs w:val="24"/>
          <w:lang w:val="lt-LT"/>
        </w:rPr>
        <w:t>Dėl Joniškio rajono savivaldybės 2020 metų biudžeto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D225CD">
        <w:rPr>
          <w:sz w:val="24"/>
          <w:szCs w:val="24"/>
          <w:lang w:val="lt-LT"/>
        </w:rPr>
        <w:t>18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D225CD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>; sprendimas Nr. T-</w:t>
      </w:r>
      <w:r w:rsidR="00D225CD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).</w:t>
      </w:r>
    </w:p>
    <w:p w14:paraId="14B0E08C" w14:textId="0A3B0F9C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11.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855D43" w:rsidRPr="00BE74E1">
        <w:rPr>
          <w:sz w:val="24"/>
          <w:szCs w:val="24"/>
          <w:lang w:val="lt-LT"/>
        </w:rPr>
        <w:t>Dėl Joniškio rajono garbės ambasadoriaus vardo suteikimo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855D43">
        <w:rPr>
          <w:sz w:val="24"/>
          <w:szCs w:val="24"/>
          <w:lang w:val="lt-LT"/>
        </w:rPr>
        <w:t>8</w:t>
      </w:r>
      <w:r w:rsidRPr="000878CD">
        <w:rPr>
          <w:sz w:val="24"/>
          <w:szCs w:val="24"/>
          <w:lang w:val="lt-LT"/>
        </w:rPr>
        <w:t>.</w:t>
      </w:r>
    </w:p>
    <w:p w14:paraId="60A30711" w14:textId="4AB8FC11" w:rsidR="008569B0" w:rsidRDefault="00855D43" w:rsidP="008569B0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</w:t>
      </w:r>
      <w:r w:rsidRPr="00BE74E1">
        <w:rPr>
          <w:sz w:val="24"/>
          <w:szCs w:val="24"/>
          <w:lang w:val="lt-LT"/>
        </w:rPr>
        <w:t>avivaldybės administracijos direktorė Valė Kulvinskienė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6952F775" w14:textId="27C4B32B" w:rsidR="008569B0" w:rsidRPr="007D3A99" w:rsidRDefault="008569B0" w:rsidP="008569B0">
      <w:pPr>
        <w:ind w:firstLine="709"/>
        <w:rPr>
          <w:sz w:val="24"/>
          <w:szCs w:val="24"/>
          <w:lang w:val="lt-LT"/>
        </w:rPr>
      </w:pPr>
      <w:r w:rsidRPr="007D3A99">
        <w:rPr>
          <w:sz w:val="24"/>
          <w:szCs w:val="24"/>
          <w:lang w:val="lt-LT"/>
        </w:rPr>
        <w:t>Posėdžio pirmininkas Vitalijus Gailius informavo tarybos narius, kad komitetai pritarė sprendimo projektui</w:t>
      </w:r>
      <w:r w:rsidR="00855D43">
        <w:rPr>
          <w:sz w:val="24"/>
          <w:szCs w:val="24"/>
          <w:lang w:val="lt-LT"/>
        </w:rPr>
        <w:t>.</w:t>
      </w:r>
      <w:r w:rsidRPr="007D3A99">
        <w:rPr>
          <w:sz w:val="24"/>
          <w:szCs w:val="24"/>
          <w:lang w:val="lt-LT"/>
        </w:rPr>
        <w:t xml:space="preserve"> </w:t>
      </w:r>
    </w:p>
    <w:p w14:paraId="2306021E" w14:textId="74984C3D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855D43" w:rsidRPr="00BE74E1">
        <w:rPr>
          <w:sz w:val="24"/>
          <w:szCs w:val="24"/>
          <w:lang w:val="lt-LT"/>
        </w:rPr>
        <w:t>Dėl Joniškio rajono garbės ambasadoriaus vardo suteikimo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5F2132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5F2132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5F2132">
        <w:rPr>
          <w:sz w:val="24"/>
          <w:szCs w:val="24"/>
          <w:lang w:val="lt-LT"/>
        </w:rPr>
        <w:t>10</w:t>
      </w:r>
      <w:r w:rsidRPr="000878CD">
        <w:rPr>
          <w:sz w:val="24"/>
          <w:szCs w:val="24"/>
          <w:lang w:val="lt-LT"/>
        </w:rPr>
        <w:t>).</w:t>
      </w:r>
    </w:p>
    <w:p w14:paraId="388C08B3" w14:textId="55C995CC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12.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855D43" w:rsidRPr="00BE74E1">
        <w:rPr>
          <w:sz w:val="24"/>
          <w:szCs w:val="24"/>
          <w:lang w:val="lt-LT"/>
        </w:rPr>
        <w:t>Dėl Joniškio rajono garbės ambasadoriaus vardo suteikimo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5F2132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.</w:t>
      </w:r>
    </w:p>
    <w:p w14:paraId="57B84258" w14:textId="77777777" w:rsidR="00855D43" w:rsidRDefault="00855D43" w:rsidP="00855D43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</w:t>
      </w:r>
      <w:r w:rsidRPr="00BE74E1">
        <w:rPr>
          <w:sz w:val="24"/>
          <w:szCs w:val="24"/>
          <w:lang w:val="lt-LT"/>
        </w:rPr>
        <w:t>avivaldybės administracijos direktorė Valė Kulvinskienė</w:t>
      </w:r>
      <w:r w:rsidRPr="000878CD">
        <w:rPr>
          <w:sz w:val="24"/>
          <w:szCs w:val="24"/>
          <w:lang w:val="lt-LT"/>
        </w:rPr>
        <w:t xml:space="preserve"> pristatė sprendimo projektą.</w:t>
      </w:r>
    </w:p>
    <w:p w14:paraId="73624631" w14:textId="77777777" w:rsidR="008569B0" w:rsidRPr="00E70D70" w:rsidRDefault="008569B0" w:rsidP="008569B0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1C2BCA6D" w14:textId="5314A876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855D43" w:rsidRPr="00BE74E1">
        <w:rPr>
          <w:sz w:val="24"/>
          <w:szCs w:val="24"/>
          <w:lang w:val="lt-LT"/>
        </w:rPr>
        <w:t>Dėl Joniškio rajono garbės ambasadoriaus vardo suteikimo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5F2132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5F2132">
        <w:rPr>
          <w:sz w:val="24"/>
          <w:szCs w:val="24"/>
          <w:lang w:val="lt-LT"/>
        </w:rPr>
        <w:t>11</w:t>
      </w:r>
      <w:r w:rsidRPr="000878CD">
        <w:rPr>
          <w:sz w:val="24"/>
          <w:szCs w:val="24"/>
          <w:lang w:val="lt-LT"/>
        </w:rPr>
        <w:t>).</w:t>
      </w:r>
    </w:p>
    <w:p w14:paraId="57017E8E" w14:textId="0625001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855D43" w:rsidRPr="00BE74E1">
        <w:rPr>
          <w:sz w:val="24"/>
          <w:szCs w:val="24"/>
          <w:lang w:val="lt-LT"/>
        </w:rPr>
        <w:t>Dėl Joniškio rajono garbės ambasadoriaus vardo suteikimo</w:t>
      </w:r>
      <w:r w:rsidRPr="000878CD">
        <w:rPr>
          <w:sz w:val="24"/>
          <w:szCs w:val="24"/>
          <w:lang w:val="lt-LT"/>
        </w:rPr>
        <w:t>“ projektas Nr. TSP-</w:t>
      </w:r>
      <w:r w:rsidR="005F2132">
        <w:rPr>
          <w:sz w:val="24"/>
          <w:szCs w:val="24"/>
          <w:lang w:val="lt-LT"/>
        </w:rPr>
        <w:t>30</w:t>
      </w:r>
      <w:r w:rsidRPr="000878CD">
        <w:rPr>
          <w:sz w:val="24"/>
          <w:szCs w:val="24"/>
          <w:lang w:val="lt-LT"/>
        </w:rPr>
        <w:t>.</w:t>
      </w:r>
    </w:p>
    <w:p w14:paraId="0BEB99E8" w14:textId="5A8F9B6B" w:rsidR="00855D43" w:rsidRDefault="00855D43" w:rsidP="00855D43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</w:t>
      </w:r>
      <w:r w:rsidRPr="00BE74E1">
        <w:rPr>
          <w:sz w:val="24"/>
          <w:szCs w:val="24"/>
          <w:lang w:val="lt-LT"/>
        </w:rPr>
        <w:t>avivaldybės administracijos direktorė Valė Kulvinskienė</w:t>
      </w:r>
      <w:r w:rsidRPr="000878CD">
        <w:rPr>
          <w:sz w:val="24"/>
          <w:szCs w:val="24"/>
          <w:lang w:val="lt-LT"/>
        </w:rPr>
        <w:t xml:space="preserve"> pristatė sprendimo projektą.</w:t>
      </w:r>
    </w:p>
    <w:p w14:paraId="6FBA933B" w14:textId="77777777" w:rsidR="005F2132" w:rsidRPr="00E70D70" w:rsidRDefault="005F2132" w:rsidP="005F2132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29CEFA18" w14:textId="4885453C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855D43" w:rsidRPr="00BE74E1">
        <w:rPr>
          <w:sz w:val="24"/>
          <w:szCs w:val="24"/>
          <w:lang w:val="lt-LT"/>
        </w:rPr>
        <w:t>Dėl Joniškio rajono garbės ambasadoriaus vardo suteikimo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5F2132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5F2132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5F213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).</w:t>
      </w:r>
    </w:p>
    <w:p w14:paraId="045D4709" w14:textId="45E10181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14.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855D43" w:rsidRPr="00BE74E1">
        <w:rPr>
          <w:sz w:val="24"/>
          <w:szCs w:val="24"/>
          <w:lang w:val="lt-LT"/>
        </w:rPr>
        <w:t>Dėl Joniškio rajono garbės ambasadoriaus vardo suteikimo</w:t>
      </w:r>
      <w:r w:rsidRPr="000878CD">
        <w:rPr>
          <w:sz w:val="24"/>
          <w:szCs w:val="24"/>
          <w:lang w:val="lt-LT"/>
        </w:rPr>
        <w:t>“ projektas Nr. TSP-</w:t>
      </w:r>
      <w:r w:rsidR="005F2132">
        <w:rPr>
          <w:sz w:val="24"/>
          <w:szCs w:val="24"/>
          <w:lang w:val="lt-LT"/>
        </w:rPr>
        <w:t>31</w:t>
      </w:r>
      <w:r w:rsidRPr="000878CD">
        <w:rPr>
          <w:sz w:val="24"/>
          <w:szCs w:val="24"/>
          <w:lang w:val="lt-LT"/>
        </w:rPr>
        <w:t>.</w:t>
      </w:r>
    </w:p>
    <w:p w14:paraId="687C0D34" w14:textId="77777777" w:rsidR="00855D43" w:rsidRDefault="00855D43" w:rsidP="00855D43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</w:t>
      </w:r>
      <w:r w:rsidRPr="00BE74E1">
        <w:rPr>
          <w:sz w:val="24"/>
          <w:szCs w:val="24"/>
          <w:lang w:val="lt-LT"/>
        </w:rPr>
        <w:t>avivaldybės administracijos direktorė Valė Kulvinskienė</w:t>
      </w:r>
      <w:r w:rsidRPr="000878CD">
        <w:rPr>
          <w:sz w:val="24"/>
          <w:szCs w:val="24"/>
          <w:lang w:val="lt-LT"/>
        </w:rPr>
        <w:t xml:space="preserve"> pristatė sprendimo projektą.</w:t>
      </w:r>
    </w:p>
    <w:p w14:paraId="47719A8B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509AAF4F" w14:textId="5E297FF4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855D43" w:rsidRPr="00BE74E1">
        <w:rPr>
          <w:sz w:val="24"/>
          <w:szCs w:val="24"/>
          <w:lang w:val="lt-LT"/>
        </w:rPr>
        <w:t>Dėl Joniškio rajono garbės ambasadoriaus vardo suteikimo</w:t>
      </w:r>
      <w:r w:rsidR="00855D43">
        <w:rPr>
          <w:sz w:val="24"/>
          <w:szCs w:val="24"/>
          <w:lang w:val="lt-LT"/>
        </w:rPr>
        <w:t>“</w:t>
      </w:r>
      <w:r w:rsidR="00855D4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(balsavo: už – </w:t>
      </w:r>
      <w:r>
        <w:rPr>
          <w:sz w:val="24"/>
          <w:szCs w:val="24"/>
          <w:lang w:val="lt-LT"/>
        </w:rPr>
        <w:t>2</w:t>
      </w:r>
      <w:r w:rsidR="005F2132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5F2132">
        <w:rPr>
          <w:sz w:val="24"/>
          <w:szCs w:val="24"/>
          <w:lang w:val="lt-LT"/>
        </w:rPr>
        <w:t>13</w:t>
      </w:r>
      <w:r w:rsidRPr="000878CD">
        <w:rPr>
          <w:sz w:val="24"/>
          <w:szCs w:val="24"/>
          <w:lang w:val="lt-LT"/>
        </w:rPr>
        <w:t>).</w:t>
      </w:r>
    </w:p>
    <w:p w14:paraId="59443899" w14:textId="7C523303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15.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24482A" w:rsidRPr="00BE74E1">
        <w:rPr>
          <w:sz w:val="24"/>
          <w:szCs w:val="24"/>
          <w:lang w:val="lt-LT"/>
        </w:rPr>
        <w:t>Dėl Joniškio rajono savivaldybės tarybos 2018 m. lapkričio 22 d. sprendimo Nr. T-229 ,,Dėl Joniškio rajono savivaldybės administracijos struktūros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5F2132">
        <w:rPr>
          <w:sz w:val="24"/>
          <w:szCs w:val="24"/>
          <w:lang w:val="lt-LT"/>
        </w:rPr>
        <w:t>37</w:t>
      </w:r>
      <w:r w:rsidRPr="000878CD">
        <w:rPr>
          <w:sz w:val="24"/>
          <w:szCs w:val="24"/>
          <w:lang w:val="lt-LT"/>
        </w:rPr>
        <w:t>.</w:t>
      </w:r>
    </w:p>
    <w:p w14:paraId="7A137F5F" w14:textId="77777777" w:rsidR="00855D43" w:rsidRDefault="00855D43" w:rsidP="00855D43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</w:t>
      </w:r>
      <w:r w:rsidRPr="00BE74E1">
        <w:rPr>
          <w:sz w:val="24"/>
          <w:szCs w:val="24"/>
          <w:lang w:val="lt-LT"/>
        </w:rPr>
        <w:t>avivaldybės administracijos direktorė Valė Kulvinskienė</w:t>
      </w:r>
      <w:r w:rsidRPr="000878CD">
        <w:rPr>
          <w:sz w:val="24"/>
          <w:szCs w:val="24"/>
          <w:lang w:val="lt-LT"/>
        </w:rPr>
        <w:t xml:space="preserve"> pristatė sprendimo projektą.</w:t>
      </w:r>
    </w:p>
    <w:p w14:paraId="284805FB" w14:textId="77777777" w:rsidR="0024482A" w:rsidRDefault="0024482A" w:rsidP="0024482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4AA1AB6C" w14:textId="2172005E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24482A" w:rsidRPr="00BE74E1">
        <w:rPr>
          <w:sz w:val="24"/>
          <w:szCs w:val="24"/>
          <w:lang w:val="lt-LT"/>
        </w:rPr>
        <w:t>Dėl Joniškio rajono savivaldybės tarybos 2018 m. lapkričio 22 d. sprendimo Nr. T-229 ,,Dėl Joniškio rajono savivaldybės administracijos struktūros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24482A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24482A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24482A">
        <w:rPr>
          <w:sz w:val="24"/>
          <w:szCs w:val="24"/>
          <w:lang w:val="lt-LT"/>
        </w:rPr>
        <w:t>14</w:t>
      </w:r>
      <w:r w:rsidRPr="000878CD">
        <w:rPr>
          <w:sz w:val="24"/>
          <w:szCs w:val="24"/>
          <w:lang w:val="lt-LT"/>
        </w:rPr>
        <w:t>).</w:t>
      </w:r>
    </w:p>
    <w:p w14:paraId="373A2A2C" w14:textId="0827A430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SVARSTYTA. </w:t>
      </w:r>
      <w:r w:rsidR="0024482A" w:rsidRPr="00BE74E1">
        <w:rPr>
          <w:sz w:val="24"/>
          <w:szCs w:val="24"/>
          <w:lang w:val="lt-LT"/>
        </w:rPr>
        <w:t>Joniškio rajono savivaldybės 2019 metų ataskaita apie Šiaulių regiono integruotų teritorijų vystymo programos įgyvendinimą</w:t>
      </w:r>
      <w:r w:rsidR="0024482A">
        <w:rPr>
          <w:sz w:val="24"/>
          <w:szCs w:val="24"/>
          <w:lang w:val="lt-LT"/>
        </w:rPr>
        <w:t xml:space="preserve">, </w:t>
      </w:r>
      <w:proofErr w:type="spellStart"/>
      <w:r w:rsidR="0024482A">
        <w:rPr>
          <w:sz w:val="24"/>
          <w:szCs w:val="24"/>
          <w:lang w:val="lt-LT"/>
        </w:rPr>
        <w:t>reg</w:t>
      </w:r>
      <w:proofErr w:type="spellEnd"/>
      <w:r w:rsidR="0024482A">
        <w:rPr>
          <w:sz w:val="24"/>
          <w:szCs w:val="24"/>
          <w:lang w:val="lt-LT"/>
        </w:rPr>
        <w:t>.</w:t>
      </w:r>
      <w:r w:rsidR="0024482A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Nr. TSP-</w:t>
      </w:r>
      <w:r w:rsidR="0024482A">
        <w:rPr>
          <w:sz w:val="24"/>
          <w:szCs w:val="24"/>
          <w:lang w:val="lt-LT"/>
        </w:rPr>
        <w:t>10</w:t>
      </w:r>
      <w:r w:rsidRPr="000878CD">
        <w:rPr>
          <w:sz w:val="24"/>
          <w:szCs w:val="24"/>
          <w:lang w:val="lt-LT"/>
        </w:rPr>
        <w:t>.</w:t>
      </w:r>
    </w:p>
    <w:p w14:paraId="4D70AEF4" w14:textId="4F357ABB" w:rsidR="008569B0" w:rsidRDefault="00092C9C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Ekonominės plėtros ir investicijų skyriaus vedėja Vilija Aleksienė</w:t>
      </w:r>
      <w:r w:rsidR="008569B0" w:rsidRPr="000878CD">
        <w:rPr>
          <w:sz w:val="24"/>
          <w:szCs w:val="24"/>
          <w:lang w:val="lt-LT"/>
        </w:rPr>
        <w:t xml:space="preserve"> pristatė </w:t>
      </w:r>
      <w:r>
        <w:rPr>
          <w:sz w:val="24"/>
          <w:szCs w:val="24"/>
          <w:lang w:val="lt-LT"/>
        </w:rPr>
        <w:t>ataskaitą (pridedama).</w:t>
      </w:r>
    </w:p>
    <w:p w14:paraId="3E14F49E" w14:textId="5972AC74" w:rsidR="00092C9C" w:rsidRDefault="00092C9C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ataskaitą išklausė.</w:t>
      </w:r>
    </w:p>
    <w:p w14:paraId="21A0A1A7" w14:textId="448A9500" w:rsidR="008569B0" w:rsidRDefault="00092C9C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2A66398B" w14:textId="5AB0ED11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17.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092C9C" w:rsidRPr="00BE74E1">
        <w:rPr>
          <w:sz w:val="24"/>
          <w:szCs w:val="24"/>
          <w:lang w:val="lt-LT"/>
        </w:rPr>
        <w:t>Dėl pritarimo teikti projekto „Joniškio miesto stadiono sutvarkymas ir pritaikymas visuomenės poreikiams“ paraišką</w:t>
      </w:r>
      <w:r w:rsidRPr="000878CD">
        <w:rPr>
          <w:sz w:val="24"/>
          <w:szCs w:val="24"/>
          <w:lang w:val="lt-LT"/>
        </w:rPr>
        <w:t>“ projektas Nr. TSP-</w:t>
      </w:r>
      <w:r w:rsidR="00092C9C">
        <w:rPr>
          <w:sz w:val="24"/>
          <w:szCs w:val="24"/>
          <w:lang w:val="lt-LT"/>
        </w:rPr>
        <w:t>16</w:t>
      </w:r>
      <w:r w:rsidRPr="000878CD">
        <w:rPr>
          <w:sz w:val="24"/>
          <w:szCs w:val="24"/>
          <w:lang w:val="lt-LT"/>
        </w:rPr>
        <w:t>.</w:t>
      </w:r>
    </w:p>
    <w:p w14:paraId="2EBA53FA" w14:textId="178F0908" w:rsidR="008569B0" w:rsidRDefault="00092C9C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Ekonominės plėtros ir investicijų skyriaus vedėja Vilija Aleksienė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3D34666D" w14:textId="77777777" w:rsidR="008569B0" w:rsidRPr="00E70D70" w:rsidRDefault="008569B0" w:rsidP="008569B0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1E4A3DD0" w14:textId="14AC78E2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092C9C" w:rsidRPr="00BE74E1">
        <w:rPr>
          <w:sz w:val="24"/>
          <w:szCs w:val="24"/>
          <w:lang w:val="lt-LT"/>
        </w:rPr>
        <w:t>Dėl pritarimo teikti projekto „Joniškio miesto stadiono sutvarkymas ir pritaikymas visuomenės poreikiams“ paraišką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092C9C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092C9C">
        <w:rPr>
          <w:sz w:val="24"/>
          <w:szCs w:val="24"/>
          <w:lang w:val="lt-LT"/>
        </w:rPr>
        <w:t>15</w:t>
      </w:r>
      <w:r w:rsidRPr="000878CD">
        <w:rPr>
          <w:sz w:val="24"/>
          <w:szCs w:val="24"/>
          <w:lang w:val="lt-LT"/>
        </w:rPr>
        <w:t>).</w:t>
      </w:r>
    </w:p>
    <w:p w14:paraId="213222B7" w14:textId="54DE571E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092C9C" w:rsidRPr="00BE74E1">
        <w:rPr>
          <w:iCs/>
          <w:sz w:val="24"/>
          <w:szCs w:val="24"/>
          <w:lang w:val="lt-LT"/>
        </w:rPr>
        <w:t>Dėl Joniškio rajono savivaldybės visuomenės sveikatos stebėsenos 2018 metų ataskaitos patvirtinimo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7</w:t>
      </w:r>
      <w:r w:rsidRPr="000878CD">
        <w:rPr>
          <w:sz w:val="24"/>
          <w:szCs w:val="24"/>
          <w:lang w:val="lt-LT"/>
        </w:rPr>
        <w:t>.</w:t>
      </w:r>
    </w:p>
    <w:p w14:paraId="1B6A8B44" w14:textId="2845EE0C" w:rsidR="008569B0" w:rsidRDefault="00092C9C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Socialinės paramos ir sveikatos skyriaus vedėja Laima Klemienė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616D7FCD" w14:textId="77777777" w:rsidR="008569B0" w:rsidRPr="00E70D70" w:rsidRDefault="008569B0" w:rsidP="008569B0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40CCBBFB" w14:textId="6D2749A2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092C9C" w:rsidRPr="00BE74E1">
        <w:rPr>
          <w:iCs/>
          <w:sz w:val="24"/>
          <w:szCs w:val="24"/>
          <w:lang w:val="lt-LT"/>
        </w:rPr>
        <w:t>Dėl Joniškio rajono savivaldybės visuomenės sveikatos stebėsenos 2018 metų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092C9C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092C9C">
        <w:rPr>
          <w:sz w:val="24"/>
          <w:szCs w:val="24"/>
          <w:lang w:val="lt-LT"/>
        </w:rPr>
        <w:t>16</w:t>
      </w:r>
      <w:r w:rsidRPr="000878CD">
        <w:rPr>
          <w:sz w:val="24"/>
          <w:szCs w:val="24"/>
          <w:lang w:val="lt-LT"/>
        </w:rPr>
        <w:t>).</w:t>
      </w:r>
    </w:p>
    <w:p w14:paraId="0954643A" w14:textId="3AF352EC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092C9C" w:rsidRPr="00BE74E1">
        <w:rPr>
          <w:iCs/>
          <w:sz w:val="24"/>
          <w:szCs w:val="24"/>
          <w:lang w:val="lt-LT"/>
        </w:rPr>
        <w:t>Dėl Joniškio rajono savivaldybės tarybos 2016 m. birželio 15 d. sprendimo Nr. T-122 „Dėl maksimalaus trumpalaikės ar ilgalaikės socialinės globos ir apgyvendinimo savarankiško gyvenimo namuose išlaidų finansavimo Joniškio rajono gyventojams dydžio nustatymo“ pakeitimo</w:t>
      </w:r>
      <w:r w:rsidRPr="000878CD">
        <w:rPr>
          <w:sz w:val="24"/>
          <w:szCs w:val="24"/>
          <w:lang w:val="lt-LT"/>
        </w:rPr>
        <w:t>“ projektas Nr. TSP-</w:t>
      </w:r>
      <w:r w:rsidR="00092C9C">
        <w:rPr>
          <w:sz w:val="24"/>
          <w:szCs w:val="24"/>
          <w:lang w:val="lt-LT"/>
        </w:rPr>
        <w:t>11</w:t>
      </w:r>
      <w:r w:rsidRPr="000878CD">
        <w:rPr>
          <w:sz w:val="24"/>
          <w:szCs w:val="24"/>
          <w:lang w:val="lt-LT"/>
        </w:rPr>
        <w:t>.</w:t>
      </w:r>
    </w:p>
    <w:p w14:paraId="0595C8F6" w14:textId="3949B1A2" w:rsidR="008569B0" w:rsidRDefault="00092C9C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Socialinės paramos ir sveikatos skyriaus vedėja Laima Klemienė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5E4B2835" w14:textId="36027C4B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</w:t>
      </w:r>
      <w:r w:rsidR="00092C9C">
        <w:rPr>
          <w:sz w:val="24"/>
          <w:szCs w:val="24"/>
          <w:lang w:val="lt-LT"/>
        </w:rPr>
        <w:t xml:space="preserve">pritarė </w:t>
      </w:r>
      <w:r>
        <w:rPr>
          <w:sz w:val="24"/>
          <w:szCs w:val="24"/>
          <w:lang w:val="lt-LT"/>
        </w:rPr>
        <w:t>sprendimo projekt</w:t>
      </w:r>
      <w:r w:rsidR="00092C9C">
        <w:rPr>
          <w:sz w:val="24"/>
          <w:szCs w:val="24"/>
          <w:lang w:val="lt-LT"/>
        </w:rPr>
        <w:t>ui</w:t>
      </w:r>
      <w:r>
        <w:rPr>
          <w:sz w:val="24"/>
          <w:szCs w:val="24"/>
          <w:lang w:val="lt-LT"/>
        </w:rPr>
        <w:t xml:space="preserve">. </w:t>
      </w:r>
    </w:p>
    <w:p w14:paraId="390E8A32" w14:textId="114BC42E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FC1463">
        <w:rPr>
          <w:sz w:val="24"/>
          <w:szCs w:val="24"/>
          <w:lang w:val="lt-LT"/>
        </w:rPr>
        <w:t>NUSPRĘSTA</w:t>
      </w:r>
      <w:r w:rsidRPr="000878CD">
        <w:rPr>
          <w:sz w:val="24"/>
          <w:szCs w:val="24"/>
          <w:lang w:val="lt-LT"/>
        </w:rPr>
        <w:t>. Priimti sprendimą „</w:t>
      </w:r>
      <w:r w:rsidR="00092C9C" w:rsidRPr="00BE74E1">
        <w:rPr>
          <w:iCs/>
          <w:sz w:val="24"/>
          <w:szCs w:val="24"/>
          <w:lang w:val="lt-LT"/>
        </w:rPr>
        <w:t>Dėl Joniškio rajono savivaldybės tarybos 2016 m. birželio 15 d. sprendimo Nr. T-122 „Dėl maksimalaus trumpalaikės ar ilgalaikės socialinės globos ir apgyvendinimo savarankiško gyvenimo namuose išlaidų finansavimo Joniškio rajono gyventojams dydžio nustatymo“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092C9C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</w:t>
      </w:r>
      <w:r w:rsidR="00092C9C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 w:rsidR="00092C9C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092C9C">
        <w:rPr>
          <w:sz w:val="24"/>
          <w:szCs w:val="24"/>
          <w:lang w:val="lt-LT"/>
        </w:rPr>
        <w:t>17</w:t>
      </w:r>
      <w:r w:rsidRPr="000878CD">
        <w:rPr>
          <w:sz w:val="24"/>
          <w:szCs w:val="24"/>
          <w:lang w:val="lt-LT"/>
        </w:rPr>
        <w:t>).</w:t>
      </w:r>
    </w:p>
    <w:p w14:paraId="754BC458" w14:textId="06151D2F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092C9C" w:rsidRPr="00BE74E1">
        <w:rPr>
          <w:iCs/>
          <w:sz w:val="24"/>
          <w:szCs w:val="24"/>
          <w:lang w:val="lt-LT"/>
        </w:rPr>
        <w:t>Dėl Joniškio rajono savivaldybės tarybos 2014 m. birželio 19 d. sprendimo Nr. T-88 „Dėl Kreipimosi dėl socialinės paramos mokiniams Joniškio rajono savivaldybėje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092C9C">
        <w:rPr>
          <w:sz w:val="24"/>
          <w:szCs w:val="24"/>
          <w:lang w:val="lt-LT"/>
        </w:rPr>
        <w:t>18</w:t>
      </w:r>
      <w:r w:rsidRPr="000878CD">
        <w:rPr>
          <w:sz w:val="24"/>
          <w:szCs w:val="24"/>
          <w:lang w:val="lt-LT"/>
        </w:rPr>
        <w:t>.</w:t>
      </w:r>
    </w:p>
    <w:p w14:paraId="76B847FF" w14:textId="6C5FEBCC" w:rsidR="008569B0" w:rsidRDefault="00092C9C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Socialinės paramos ir sveikatos skyriaus vedėja Laima Klemienė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16AEEE5C" w14:textId="485DEFC2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4FFB087A" w14:textId="5F989CBB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092C9C" w:rsidRPr="00BE74E1">
        <w:rPr>
          <w:iCs/>
          <w:sz w:val="24"/>
          <w:szCs w:val="24"/>
          <w:lang w:val="lt-LT"/>
        </w:rPr>
        <w:t>Dėl Joniškio rajono savivaldybės tarybos 2014 m. birželio 19 d. sprendimo Nr. T-88 „Dėl Kreipimosi dėl socialinės paramos mokiniams Joniškio rajono savivaldybėje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092C9C">
        <w:rPr>
          <w:sz w:val="24"/>
          <w:szCs w:val="24"/>
          <w:lang w:val="lt-LT"/>
        </w:rPr>
        <w:t>18</w:t>
      </w:r>
      <w:r w:rsidRPr="000878CD">
        <w:rPr>
          <w:sz w:val="24"/>
          <w:szCs w:val="24"/>
          <w:lang w:val="lt-LT"/>
        </w:rPr>
        <w:t>).</w:t>
      </w:r>
    </w:p>
    <w:p w14:paraId="7BA8E84B" w14:textId="1C4A8206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21.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031EF2" w:rsidRPr="00BE74E1">
        <w:rPr>
          <w:sz w:val="24"/>
          <w:szCs w:val="24"/>
          <w:lang w:val="lt-LT"/>
        </w:rPr>
        <w:t>Dėl Joniškio rajono savivaldybės tarybos 2014 m. birželio 19 d. sprendimo Nr. T-89 „Dėl Mokinių nemokamo maitinimo Joniškio rajono mokyklose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031EF2">
        <w:rPr>
          <w:sz w:val="24"/>
          <w:szCs w:val="24"/>
          <w:lang w:val="lt-LT"/>
        </w:rPr>
        <w:t>19</w:t>
      </w:r>
      <w:r w:rsidRPr="000878CD">
        <w:rPr>
          <w:sz w:val="24"/>
          <w:szCs w:val="24"/>
          <w:lang w:val="lt-LT"/>
        </w:rPr>
        <w:t>.</w:t>
      </w:r>
    </w:p>
    <w:p w14:paraId="441B22D0" w14:textId="77777777" w:rsidR="00223560" w:rsidRPr="00223560" w:rsidRDefault="00223560" w:rsidP="00223560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Vaida Aleknavičienė</w:t>
      </w:r>
      <w:r w:rsidRPr="00223560">
        <w:rPr>
          <w:sz w:val="24"/>
          <w:szCs w:val="24"/>
          <w:lang w:val="lt-LT"/>
        </w:rPr>
        <w:t xml:space="preserve"> nusišalino nuo klausimo svarstymo, nes jos vaikai lanko ikimokyklinukų grupę.</w:t>
      </w:r>
    </w:p>
    <w:p w14:paraId="60135522" w14:textId="77777777" w:rsidR="00223560" w:rsidRPr="00223560" w:rsidRDefault="00223560" w:rsidP="00223560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Kęstutis Tautvaišas</w:t>
      </w:r>
      <w:r w:rsidRPr="00223560">
        <w:rPr>
          <w:sz w:val="24"/>
          <w:szCs w:val="24"/>
          <w:lang w:val="lt-LT"/>
        </w:rPr>
        <w:t xml:space="preserve"> nusišalino nuo klausimo svarstymo, nes jo vaikai lanko ikimokyklinukų grupę.</w:t>
      </w:r>
    </w:p>
    <w:p w14:paraId="19E49244" w14:textId="2CA1303F" w:rsidR="008569B0" w:rsidRDefault="00092C9C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Socialinės paramos ir sveikatos skyriaus vedėja Laima Klemienė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70CBE87B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59A2B636" w14:textId="17D4613D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031EF2" w:rsidRPr="00BE74E1">
        <w:rPr>
          <w:sz w:val="24"/>
          <w:szCs w:val="24"/>
          <w:lang w:val="lt-LT"/>
        </w:rPr>
        <w:t>Dėl Joniškio rajono savivaldybės tarybos 2014 m. birželio 19 d. sprendimo Nr. T-89 „Dėl Mokinių nemokamo maitinimo Joniškio rajono mokyklose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</w:t>
      </w:r>
      <w:r w:rsidR="00223560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031EF2">
        <w:rPr>
          <w:sz w:val="24"/>
          <w:szCs w:val="24"/>
          <w:lang w:val="lt-LT"/>
        </w:rPr>
        <w:t>19</w:t>
      </w:r>
      <w:r w:rsidRPr="000878CD">
        <w:rPr>
          <w:sz w:val="24"/>
          <w:szCs w:val="24"/>
          <w:lang w:val="lt-LT"/>
        </w:rPr>
        <w:t>).</w:t>
      </w:r>
    </w:p>
    <w:p w14:paraId="0C728455" w14:textId="24582D3B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22.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031EF2" w:rsidRPr="00BE74E1">
        <w:rPr>
          <w:sz w:val="24"/>
          <w:szCs w:val="24"/>
          <w:lang w:val="lt-LT"/>
        </w:rPr>
        <w:t>Dėl Joniškio rajono savivaldybės tarybos 2014 m. birželio 19 d. sprendimo Nr. T-87 „Dėl Paramos mokinio reikmenims įsigyti Joniškio rajono savivaldybėje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031EF2">
        <w:rPr>
          <w:sz w:val="24"/>
          <w:szCs w:val="24"/>
          <w:lang w:val="lt-LT"/>
        </w:rPr>
        <w:t>14</w:t>
      </w:r>
      <w:r w:rsidRPr="000878CD">
        <w:rPr>
          <w:sz w:val="24"/>
          <w:szCs w:val="24"/>
          <w:lang w:val="lt-LT"/>
        </w:rPr>
        <w:t>.</w:t>
      </w:r>
    </w:p>
    <w:p w14:paraId="204B6ABA" w14:textId="174E5C05" w:rsidR="008569B0" w:rsidRDefault="00092C9C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Socialinės paramos ir sveikatos skyriaus vedėja Laima Klemienė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084A1DBE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1E63B008" w14:textId="535E0731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031EF2" w:rsidRPr="00BE74E1">
        <w:rPr>
          <w:sz w:val="24"/>
          <w:szCs w:val="24"/>
          <w:lang w:val="lt-LT"/>
        </w:rPr>
        <w:t>Dėl Joniškio rajono savivaldybės tarybos 2014 m. birželio 19 d. sprendimo Nr. T-87 „Dėl Paramos mokinio reikmenims įsigyti Joniškio rajono savivaldybėje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031EF2">
        <w:rPr>
          <w:sz w:val="24"/>
          <w:szCs w:val="24"/>
          <w:lang w:val="lt-LT"/>
        </w:rPr>
        <w:t>20</w:t>
      </w:r>
      <w:r w:rsidRPr="000878CD">
        <w:rPr>
          <w:sz w:val="24"/>
          <w:szCs w:val="24"/>
          <w:lang w:val="lt-LT"/>
        </w:rPr>
        <w:t>).</w:t>
      </w:r>
    </w:p>
    <w:p w14:paraId="62AAFE11" w14:textId="730CF126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23.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CD747D" w:rsidRPr="00BE74E1">
        <w:rPr>
          <w:sz w:val="24"/>
          <w:szCs w:val="24"/>
          <w:lang w:val="lt-LT"/>
        </w:rPr>
        <w:t>Dėl Joniškio rajono savivaldybės tarybos 2018 m. kovo 29 d. sprendimo Nr. T-54 „Dėl Piniginės socialinės paramos teikimo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CD747D"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>.</w:t>
      </w:r>
    </w:p>
    <w:p w14:paraId="54E1B6BB" w14:textId="3956A838" w:rsidR="008569B0" w:rsidRDefault="00092C9C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Socialinės paramos ir sveikatos skyriaus vedėja Laima Klemienė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722BF4A1" w14:textId="49A31D2D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11A33426" w14:textId="11B1402A" w:rsidR="00223560" w:rsidRDefault="0022356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14:paraId="1B54B662" w14:textId="6638057A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CD747D" w:rsidRPr="00BE74E1">
        <w:rPr>
          <w:sz w:val="24"/>
          <w:szCs w:val="24"/>
          <w:lang w:val="lt-LT"/>
        </w:rPr>
        <w:t>Dėl Joniškio rajono savivaldybės tarybos 2018 m. kovo 29 d. sprendimo Nr. T-54 „Dėl Piniginės socialinės paramos teikimo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CD747D"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>).</w:t>
      </w:r>
    </w:p>
    <w:p w14:paraId="556C3D37" w14:textId="57F73D4F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24.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223560" w:rsidRPr="00BE74E1">
        <w:rPr>
          <w:sz w:val="24"/>
          <w:szCs w:val="24"/>
          <w:lang w:val="lt-LT"/>
        </w:rPr>
        <w:t>Dėl Joniškio rajono savivaldybės tarybos 2016 m. gruodžio 15 d. sprendimo Nr. T-220 „Dėl Integralios pagalbos paslaugų teikimo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223560">
        <w:rPr>
          <w:sz w:val="24"/>
          <w:szCs w:val="24"/>
          <w:lang w:val="lt-LT"/>
        </w:rPr>
        <w:t>27</w:t>
      </w:r>
      <w:r w:rsidRPr="000878CD">
        <w:rPr>
          <w:sz w:val="24"/>
          <w:szCs w:val="24"/>
          <w:lang w:val="lt-LT"/>
        </w:rPr>
        <w:t>.</w:t>
      </w:r>
    </w:p>
    <w:p w14:paraId="7C2137EF" w14:textId="77777777" w:rsidR="00223560" w:rsidRPr="00223560" w:rsidRDefault="00223560" w:rsidP="00223560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Marcijonas Urmonas</w:t>
      </w:r>
      <w:r w:rsidRPr="00223560">
        <w:rPr>
          <w:sz w:val="24"/>
          <w:szCs w:val="24"/>
          <w:lang w:val="lt-LT"/>
        </w:rPr>
        <w:t xml:space="preserve"> nusišalino nuo klausimo svarstymo, nes dirba Joniškio socialinių paslaugų ir užimtumo centre.</w:t>
      </w:r>
    </w:p>
    <w:p w14:paraId="34753DE6" w14:textId="6FACAF45" w:rsidR="008569B0" w:rsidRDefault="00092C9C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Socialinės paramos ir sveikatos skyriaus vedėja Laima Klemienė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10D46F02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40B35A05" w14:textId="5C41F5F0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223560" w:rsidRPr="00BE74E1">
        <w:rPr>
          <w:sz w:val="24"/>
          <w:szCs w:val="24"/>
          <w:lang w:val="lt-LT"/>
        </w:rPr>
        <w:t>Dėl Joniškio rajono savivaldybės tarybos 2016 m. gruodžio 15 d. sprendimo Nr. T-220 „Dėl Integralios pagalbos paslaugų teikimo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223560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223560">
        <w:rPr>
          <w:sz w:val="24"/>
          <w:szCs w:val="24"/>
          <w:lang w:val="lt-LT"/>
        </w:rPr>
        <w:t>22</w:t>
      </w:r>
      <w:r w:rsidRPr="000878CD">
        <w:rPr>
          <w:sz w:val="24"/>
          <w:szCs w:val="24"/>
          <w:lang w:val="lt-LT"/>
        </w:rPr>
        <w:t>).</w:t>
      </w:r>
    </w:p>
    <w:p w14:paraId="6957647A" w14:textId="3A3B3A1A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25.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223560" w:rsidRPr="00BE74E1">
        <w:rPr>
          <w:sz w:val="24"/>
          <w:szCs w:val="24"/>
          <w:lang w:val="lt-LT"/>
        </w:rPr>
        <w:t>Dėl Joniškio rajono savivaldybės tarybos 2013 m. gegužės 2 d. sprendimo Nr. T-53 „Dėl Pagalbos į namus paslaugų Joniškio rajono savivaldybėje teikimo ir mokėjimo už paslaugas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223560">
        <w:rPr>
          <w:sz w:val="24"/>
          <w:szCs w:val="24"/>
          <w:lang w:val="lt-LT"/>
        </w:rPr>
        <w:t>38</w:t>
      </w:r>
      <w:r w:rsidRPr="000878CD">
        <w:rPr>
          <w:sz w:val="24"/>
          <w:szCs w:val="24"/>
          <w:lang w:val="lt-LT"/>
        </w:rPr>
        <w:t>.</w:t>
      </w:r>
    </w:p>
    <w:p w14:paraId="25A2E624" w14:textId="77777777" w:rsidR="00223560" w:rsidRPr="00223560" w:rsidRDefault="00223560" w:rsidP="00223560">
      <w:pPr>
        <w:spacing w:line="240" w:lineRule="atLeast"/>
        <w:ind w:firstLine="709"/>
        <w:rPr>
          <w:sz w:val="24"/>
          <w:szCs w:val="24"/>
          <w:lang w:val="lt-LT"/>
        </w:rPr>
      </w:pPr>
      <w:bookmarkStart w:id="18" w:name="_Hlk33793514"/>
      <w:r w:rsidRPr="00B6269B">
        <w:rPr>
          <w:b/>
          <w:bCs/>
          <w:sz w:val="24"/>
          <w:szCs w:val="24"/>
          <w:lang w:val="lt-LT"/>
        </w:rPr>
        <w:t>Marcijonas Urmonas</w:t>
      </w:r>
      <w:r w:rsidRPr="00223560">
        <w:rPr>
          <w:sz w:val="24"/>
          <w:szCs w:val="24"/>
          <w:lang w:val="lt-LT"/>
        </w:rPr>
        <w:t xml:space="preserve"> nusišalino nuo klausimo svarstymo, nes dirba Joniškio socialinių paslaugų ir užimtumo centre.</w:t>
      </w:r>
    </w:p>
    <w:bookmarkEnd w:id="18"/>
    <w:p w14:paraId="58B68392" w14:textId="24D15B93" w:rsidR="008569B0" w:rsidRDefault="00092C9C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Socialinės paramos ir sveikatos skyriaus vedėja Laima Klemienė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6CE25D6A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4326A27E" w14:textId="01D95CC8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223560" w:rsidRPr="00BE74E1">
        <w:rPr>
          <w:sz w:val="24"/>
          <w:szCs w:val="24"/>
          <w:lang w:val="lt-LT"/>
        </w:rPr>
        <w:t>Dėl Joniškio rajono savivaldybės tarybos 2013 m. gegužės 2 d. sprendimo Nr. T-53 „Dėl Pagalbos į namus paslaugų Joniškio rajono savivaldybėje teikimo ir mokėjimo už paslaugas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223560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223560">
        <w:rPr>
          <w:sz w:val="24"/>
          <w:szCs w:val="24"/>
          <w:lang w:val="lt-LT"/>
        </w:rPr>
        <w:t>23</w:t>
      </w:r>
      <w:r w:rsidRPr="000878CD">
        <w:rPr>
          <w:sz w:val="24"/>
          <w:szCs w:val="24"/>
          <w:lang w:val="lt-LT"/>
        </w:rPr>
        <w:t>).</w:t>
      </w:r>
    </w:p>
    <w:p w14:paraId="2CC321E3" w14:textId="4DD8BA51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26.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967B1D" w:rsidRPr="00BE74E1">
        <w:rPr>
          <w:sz w:val="24"/>
          <w:szCs w:val="24"/>
          <w:lang w:val="lt-LT"/>
        </w:rPr>
        <w:t xml:space="preserve">Dėl Joniškio rajono savivaldybės tarybos 2019 m. gegužės 30 d. sprendimo Nr. T-93 </w:t>
      </w:r>
      <w:r w:rsidR="00967B1D" w:rsidRPr="00BE74E1">
        <w:rPr>
          <w:color w:val="000000"/>
          <w:sz w:val="24"/>
          <w:szCs w:val="24"/>
          <w:lang w:val="lt-LT"/>
        </w:rPr>
        <w:t>„D</w:t>
      </w:r>
      <w:r w:rsidR="00967B1D" w:rsidRPr="00BE74E1">
        <w:rPr>
          <w:sz w:val="24"/>
          <w:szCs w:val="24"/>
          <w:lang w:val="lt-LT"/>
        </w:rPr>
        <w:t>ėl Joniškio rajono savivaldybės kultūros centrų akreditavimo komisijos sudarymo</w:t>
      </w:r>
      <w:r w:rsidR="00967B1D" w:rsidRPr="00BE74E1">
        <w:rPr>
          <w:color w:val="000000"/>
          <w:sz w:val="24"/>
          <w:szCs w:val="24"/>
          <w:lang w:val="lt-LT"/>
        </w:rPr>
        <w:t>“ pakeitimo</w:t>
      </w:r>
      <w:r w:rsidRPr="000878CD">
        <w:rPr>
          <w:sz w:val="24"/>
          <w:szCs w:val="24"/>
          <w:lang w:val="lt-LT"/>
        </w:rPr>
        <w:t>“ projektas Nr. TSP-</w:t>
      </w:r>
      <w:r w:rsidR="00967B1D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.</w:t>
      </w:r>
    </w:p>
    <w:p w14:paraId="54F7D3E3" w14:textId="16B4E43C" w:rsidR="008569B0" w:rsidRDefault="00967B1D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Švietimo, kultūros ir sporto skyriaus tarpinstitucinio bendradarbiavimo koordinatorė Eglė Damalakaitė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42887DD0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094F5FF2" w14:textId="7FA0909C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lastRenderedPageBreak/>
        <w:t>NUSPRĘSTA. Priimti sprendimą „</w:t>
      </w:r>
      <w:r w:rsidR="00967B1D" w:rsidRPr="00BE74E1">
        <w:rPr>
          <w:sz w:val="24"/>
          <w:szCs w:val="24"/>
          <w:lang w:val="lt-LT"/>
        </w:rPr>
        <w:t xml:space="preserve">Dėl Joniškio rajono savivaldybės tarybos 2019 m. gegužės 30 d. sprendimo Nr. T-93 </w:t>
      </w:r>
      <w:r w:rsidR="00967B1D" w:rsidRPr="00BE74E1">
        <w:rPr>
          <w:color w:val="000000"/>
          <w:sz w:val="24"/>
          <w:szCs w:val="24"/>
          <w:lang w:val="lt-LT"/>
        </w:rPr>
        <w:t>„D</w:t>
      </w:r>
      <w:r w:rsidR="00967B1D" w:rsidRPr="00BE74E1">
        <w:rPr>
          <w:sz w:val="24"/>
          <w:szCs w:val="24"/>
          <w:lang w:val="lt-LT"/>
        </w:rPr>
        <w:t>ėl Joniškio rajono savivaldybės kultūros centrų akreditavimo komisijos sudarymo</w:t>
      </w:r>
      <w:r w:rsidR="00967B1D" w:rsidRPr="00BE74E1">
        <w:rPr>
          <w:color w:val="000000"/>
          <w:sz w:val="24"/>
          <w:szCs w:val="24"/>
          <w:lang w:val="lt-LT"/>
        </w:rPr>
        <w:t>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223560">
        <w:rPr>
          <w:sz w:val="24"/>
          <w:szCs w:val="24"/>
          <w:lang w:val="lt-LT"/>
        </w:rPr>
        <w:t>24</w:t>
      </w:r>
      <w:r w:rsidRPr="000878CD">
        <w:rPr>
          <w:sz w:val="24"/>
          <w:szCs w:val="24"/>
          <w:lang w:val="lt-LT"/>
        </w:rPr>
        <w:t>).</w:t>
      </w:r>
    </w:p>
    <w:p w14:paraId="60642AB7" w14:textId="75C7FD60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27.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967B1D" w:rsidRPr="00BE74E1">
        <w:rPr>
          <w:rFonts w:eastAsia="Calibri"/>
          <w:color w:val="000000"/>
          <w:sz w:val="24"/>
          <w:szCs w:val="24"/>
          <w:lang w:val="lt-LT"/>
        </w:rPr>
        <w:t xml:space="preserve">Dėl Joniškio rajono savivaldybės tarybos </w:t>
      </w:r>
      <w:r w:rsidR="00967B1D" w:rsidRPr="00BE74E1">
        <w:rPr>
          <w:sz w:val="24"/>
          <w:szCs w:val="24"/>
          <w:lang w:val="lt-LT"/>
        </w:rPr>
        <w:t>2019 m. rugpjūčio 29 d. sprendimo Nr. T-183 „Dėl Mokesčio už vaikų, ugdomų pagal ikimokyklinio ir priešmokyklinio ugdymo programas, išlaikymą Joniškio rajono savivaldybės švietimo įstaigose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967B1D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>.</w:t>
      </w:r>
    </w:p>
    <w:p w14:paraId="06479888" w14:textId="77777777" w:rsidR="00967B1D" w:rsidRPr="00967B1D" w:rsidRDefault="00967B1D" w:rsidP="00967B1D">
      <w:pPr>
        <w:spacing w:line="240" w:lineRule="atLeast"/>
        <w:ind w:firstLine="709"/>
        <w:rPr>
          <w:sz w:val="24"/>
          <w:szCs w:val="24"/>
          <w:lang w:val="lt-LT"/>
        </w:rPr>
      </w:pPr>
      <w:bookmarkStart w:id="19" w:name="_Hlk33793390"/>
      <w:r w:rsidRPr="00B6269B">
        <w:rPr>
          <w:b/>
          <w:bCs/>
          <w:sz w:val="24"/>
          <w:szCs w:val="24"/>
          <w:lang w:val="lt-LT"/>
        </w:rPr>
        <w:t>Vaida Aleknavičienė</w:t>
      </w:r>
      <w:r w:rsidRPr="00967B1D">
        <w:rPr>
          <w:sz w:val="24"/>
          <w:szCs w:val="24"/>
          <w:lang w:val="lt-LT"/>
        </w:rPr>
        <w:t xml:space="preserve"> nusišalino nuo klausimo svarstymo, nes jos vaikai lanko ikimokyklinukų grupę.</w:t>
      </w:r>
    </w:p>
    <w:p w14:paraId="03B33B81" w14:textId="77777777" w:rsidR="00967B1D" w:rsidRPr="00967B1D" w:rsidRDefault="00967B1D" w:rsidP="00967B1D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Kęstutis Tautvaišas</w:t>
      </w:r>
      <w:r w:rsidRPr="00967B1D">
        <w:rPr>
          <w:sz w:val="24"/>
          <w:szCs w:val="24"/>
          <w:lang w:val="lt-LT"/>
        </w:rPr>
        <w:t xml:space="preserve"> nusišalino nuo klausimo svarstymo, nes jo vaikai lanko ikimokyklinukų grupę.</w:t>
      </w:r>
    </w:p>
    <w:bookmarkEnd w:id="19"/>
    <w:p w14:paraId="7DC78DDC" w14:textId="25D06928" w:rsidR="008569B0" w:rsidRDefault="00967B1D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Švietimo, kultūros ir sporto skyriaus tarpinstitucinio bendradarbiavimo koordinatorė Eglė Damalakaitė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6B9A39E3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16ABBB2B" w14:textId="356BE65A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967B1D" w:rsidRPr="00BE74E1">
        <w:rPr>
          <w:rFonts w:eastAsia="Calibri"/>
          <w:color w:val="000000"/>
          <w:sz w:val="24"/>
          <w:szCs w:val="24"/>
          <w:lang w:val="lt-LT"/>
        </w:rPr>
        <w:t xml:space="preserve">Dėl Joniškio rajono savivaldybės tarybos </w:t>
      </w:r>
      <w:r w:rsidR="00967B1D" w:rsidRPr="00BE74E1">
        <w:rPr>
          <w:sz w:val="24"/>
          <w:szCs w:val="24"/>
          <w:lang w:val="lt-LT"/>
        </w:rPr>
        <w:t>2019 m. rugpjūčio 29 d. sprendimo Nr. T-183 „Dėl Mokesčio už vaikų, ugdomų pagal ikimokyklinio ir priešmokyklinio ugdymo programas, išlaikymą Joniškio rajono savivaldybės švietimo įstaigose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</w:t>
      </w:r>
      <w:r w:rsidR="00967B1D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967B1D">
        <w:rPr>
          <w:sz w:val="24"/>
          <w:szCs w:val="24"/>
          <w:lang w:val="lt-LT"/>
        </w:rPr>
        <w:t>25</w:t>
      </w:r>
      <w:r w:rsidRPr="000878CD">
        <w:rPr>
          <w:sz w:val="24"/>
          <w:szCs w:val="24"/>
          <w:lang w:val="lt-LT"/>
        </w:rPr>
        <w:t>).</w:t>
      </w:r>
    </w:p>
    <w:p w14:paraId="63F02ADE" w14:textId="1F836BE3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28.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967B1D" w:rsidRPr="00BE74E1">
        <w:rPr>
          <w:iCs/>
          <w:sz w:val="24"/>
          <w:szCs w:val="24"/>
          <w:lang w:val="lt-LT"/>
        </w:rPr>
        <w:t>Dėl Joniškio rajono savivaldybės tarybos 2019 m. spalio 31 d. sprendimo Nr. T-234 „Dėl Joniškio rajono švietimo centro nuostatų patvirtinimo“ papildymo</w:t>
      </w:r>
      <w:r w:rsidRPr="000878CD">
        <w:rPr>
          <w:sz w:val="24"/>
          <w:szCs w:val="24"/>
          <w:lang w:val="lt-LT"/>
        </w:rPr>
        <w:t>“ projektas Nr. TSP-</w:t>
      </w:r>
      <w:r w:rsidR="00967B1D">
        <w:rPr>
          <w:sz w:val="24"/>
          <w:szCs w:val="24"/>
          <w:lang w:val="lt-LT"/>
        </w:rPr>
        <w:t>6</w:t>
      </w:r>
      <w:r w:rsidRPr="000878CD">
        <w:rPr>
          <w:sz w:val="24"/>
          <w:szCs w:val="24"/>
          <w:lang w:val="lt-LT"/>
        </w:rPr>
        <w:t>.</w:t>
      </w:r>
    </w:p>
    <w:p w14:paraId="0FA97459" w14:textId="1F5697C7" w:rsidR="008569B0" w:rsidRDefault="00967B1D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Švietimo, kultūros ir sporto skyriaus tarpinstitucinio bendradarbiavimo koordinatorė Eglė Damalakaitė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72E12ACF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4334350B" w14:textId="585A8C3C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967B1D" w:rsidRPr="00BE74E1">
        <w:rPr>
          <w:iCs/>
          <w:sz w:val="24"/>
          <w:szCs w:val="24"/>
          <w:lang w:val="lt-LT"/>
        </w:rPr>
        <w:t>Dėl Joniškio rajono savivaldybės tarybos 2019 m. spalio 31 d. sprendimo Nr. T-234 „Dėl Joniškio rajono švietimo centro nuostatų patvirtinimo“ papildymo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967B1D">
        <w:rPr>
          <w:sz w:val="24"/>
          <w:szCs w:val="24"/>
          <w:lang w:val="lt-LT"/>
        </w:rPr>
        <w:t>26</w:t>
      </w:r>
      <w:r w:rsidRPr="000878CD">
        <w:rPr>
          <w:sz w:val="24"/>
          <w:szCs w:val="24"/>
          <w:lang w:val="lt-LT"/>
        </w:rPr>
        <w:t>).</w:t>
      </w:r>
    </w:p>
    <w:p w14:paraId="15AF9B1D" w14:textId="28BD7A54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29.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053FC" w:rsidRPr="00BE74E1">
        <w:rPr>
          <w:iCs/>
          <w:sz w:val="24"/>
          <w:szCs w:val="24"/>
          <w:lang w:val="lt-LT"/>
        </w:rPr>
        <w:t>Dėl Joniškio rajono savivaldybės tarybos 2017 m. kovo 27 d. sprendimo Nr. T-52 „Dėl biudžetinių įstaigų, kurių savininkė yra Joniškio rajono savivaldybė, vadovų darbo apmokėjimo sistemos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D053FC">
        <w:rPr>
          <w:sz w:val="24"/>
          <w:szCs w:val="24"/>
          <w:lang w:val="lt-LT"/>
        </w:rPr>
        <w:t>23</w:t>
      </w:r>
      <w:r w:rsidRPr="000878CD">
        <w:rPr>
          <w:sz w:val="24"/>
          <w:szCs w:val="24"/>
          <w:lang w:val="lt-LT"/>
        </w:rPr>
        <w:t>.</w:t>
      </w:r>
    </w:p>
    <w:p w14:paraId="0CDE540C" w14:textId="7B28735B" w:rsidR="008569B0" w:rsidRDefault="00967B1D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Švietimo, kultūros ir sporto skyriaus tarpinstitucinio bendradarbiavimo koordinatorė Eglė Damalakaitė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484AFFCA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0043C167" w14:textId="0554E680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D053FC" w:rsidRPr="00BE74E1">
        <w:rPr>
          <w:iCs/>
          <w:sz w:val="24"/>
          <w:szCs w:val="24"/>
          <w:lang w:val="lt-LT"/>
        </w:rPr>
        <w:t>Dėl Joniškio rajono savivaldybės tarybos 2017 m. kovo 27 d. sprendimo Nr. T-52 „Dėl biudžetinių įstaigų, kurių savininkė yra Joniškio rajono savivaldybė, vadovų darbo apmokėjimo sistemos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F02E79">
        <w:rPr>
          <w:sz w:val="24"/>
          <w:szCs w:val="24"/>
          <w:lang w:val="lt-LT"/>
        </w:rPr>
        <w:t>27</w:t>
      </w:r>
      <w:r w:rsidRPr="000878CD">
        <w:rPr>
          <w:sz w:val="24"/>
          <w:szCs w:val="24"/>
          <w:lang w:val="lt-LT"/>
        </w:rPr>
        <w:t>).</w:t>
      </w:r>
    </w:p>
    <w:p w14:paraId="52D4E4DE" w14:textId="77A49AF2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30.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AF7F81" w:rsidRPr="00BE74E1">
        <w:rPr>
          <w:iCs/>
          <w:sz w:val="24"/>
          <w:szCs w:val="24"/>
          <w:lang w:val="lt-LT"/>
        </w:rPr>
        <w:t>Dėl pavadinimo suteikimo skverui Livonijos gatvėje, Joniškio mieste</w:t>
      </w:r>
      <w:r w:rsidRPr="000878CD">
        <w:rPr>
          <w:sz w:val="24"/>
          <w:szCs w:val="24"/>
          <w:lang w:val="lt-LT"/>
        </w:rPr>
        <w:t>“ projektas Nr. TSP-</w:t>
      </w:r>
      <w:r w:rsidR="00AF7F81">
        <w:rPr>
          <w:sz w:val="24"/>
          <w:szCs w:val="24"/>
          <w:lang w:val="lt-LT"/>
        </w:rPr>
        <w:t>35</w:t>
      </w:r>
      <w:r w:rsidRPr="000878CD">
        <w:rPr>
          <w:sz w:val="24"/>
          <w:szCs w:val="24"/>
          <w:lang w:val="lt-LT"/>
        </w:rPr>
        <w:t>.</w:t>
      </w:r>
    </w:p>
    <w:p w14:paraId="4C5D08AA" w14:textId="43466D9B" w:rsidR="008569B0" w:rsidRDefault="00967B1D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Švietimo, kultūros ir sporto skyriaus tarpinstitucinio bendradarbiavimo koordinatorė Eglė Damalakaitė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282250CE" w14:textId="770926AA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</w:t>
      </w:r>
      <w:r w:rsidR="00AF7F81">
        <w:rPr>
          <w:sz w:val="24"/>
          <w:szCs w:val="24"/>
          <w:lang w:val="lt-LT"/>
        </w:rPr>
        <w:t xml:space="preserve"> du </w:t>
      </w:r>
      <w:r>
        <w:rPr>
          <w:sz w:val="24"/>
          <w:szCs w:val="24"/>
          <w:lang w:val="lt-LT"/>
        </w:rPr>
        <w:t>komitetai pritarė sprendimo projektui</w:t>
      </w:r>
      <w:r w:rsidR="00AF7F81">
        <w:rPr>
          <w:sz w:val="24"/>
          <w:szCs w:val="24"/>
          <w:lang w:val="lt-LT"/>
        </w:rPr>
        <w:t>, du komitetai siūlė atidėti klausimo svarstymą</w:t>
      </w:r>
      <w:r>
        <w:rPr>
          <w:sz w:val="24"/>
          <w:szCs w:val="24"/>
          <w:lang w:val="lt-LT"/>
        </w:rPr>
        <w:t xml:space="preserve">. </w:t>
      </w:r>
    </w:p>
    <w:p w14:paraId="4782A9A8" w14:textId="2B8575CF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AF7F81" w:rsidRPr="00BE74E1">
        <w:rPr>
          <w:iCs/>
          <w:sz w:val="24"/>
          <w:szCs w:val="24"/>
          <w:lang w:val="lt-LT"/>
        </w:rPr>
        <w:t>Dėl pavadinimo suteikimo skverui Livonijos gatvėje, Joniškio mieste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F02E79">
        <w:rPr>
          <w:sz w:val="24"/>
          <w:szCs w:val="24"/>
          <w:lang w:val="lt-LT"/>
        </w:rPr>
        <w:t>28</w:t>
      </w:r>
      <w:r w:rsidRPr="000878CD">
        <w:rPr>
          <w:sz w:val="24"/>
          <w:szCs w:val="24"/>
          <w:lang w:val="lt-LT"/>
        </w:rPr>
        <w:t>).</w:t>
      </w:r>
    </w:p>
    <w:p w14:paraId="0F426089" w14:textId="69EBB02F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31.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3D4A2A" w:rsidRPr="00BE74E1">
        <w:rPr>
          <w:iCs/>
          <w:sz w:val="24"/>
          <w:szCs w:val="24"/>
          <w:lang w:val="lt-LT"/>
        </w:rPr>
        <w:t>Dėl Joniškio rajono savivaldybės aplinkos apsaugos rėmimo specialiosios programos 2019 metų priemonių vykdymo ataskaitos patvirtinimo</w:t>
      </w:r>
      <w:r w:rsidRPr="000878CD">
        <w:rPr>
          <w:sz w:val="24"/>
          <w:szCs w:val="24"/>
          <w:lang w:val="lt-LT"/>
        </w:rPr>
        <w:t>“ projektas Nr. TSP-</w:t>
      </w:r>
      <w:r w:rsidR="003D4A2A">
        <w:rPr>
          <w:sz w:val="24"/>
          <w:szCs w:val="24"/>
          <w:lang w:val="lt-LT"/>
        </w:rPr>
        <w:t>35</w:t>
      </w:r>
      <w:r w:rsidRPr="000878CD">
        <w:rPr>
          <w:sz w:val="24"/>
          <w:szCs w:val="24"/>
          <w:lang w:val="lt-LT"/>
        </w:rPr>
        <w:t>.</w:t>
      </w:r>
    </w:p>
    <w:p w14:paraId="007E26B7" w14:textId="0D7FB087" w:rsidR="008569B0" w:rsidRDefault="003D4A2A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lastRenderedPageBreak/>
        <w:t>Infrastruktūros skyriaus Viešosios tvarkos poskyrio vedėja Daiva Zikienė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029FDDC7" w14:textId="76A3E0C3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07F2A21D" w14:textId="6B90935A" w:rsidR="003D4A2A" w:rsidRDefault="003D4A2A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14:paraId="4A0BBD9C" w14:textId="62C8BF2D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3D4A2A" w:rsidRPr="00BE74E1">
        <w:rPr>
          <w:iCs/>
          <w:sz w:val="24"/>
          <w:szCs w:val="24"/>
          <w:lang w:val="lt-LT"/>
        </w:rPr>
        <w:t>Dėl Joniškio rajono savivaldybės aplinkos apsaugos rėmimo specialiosios programos 2019 metų priemonių vykdymo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</w:t>
      </w:r>
      <w:r w:rsidR="003D4A2A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3D4A2A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; sprendimas Nr. T-</w:t>
      </w:r>
      <w:r w:rsidR="00F02E79">
        <w:rPr>
          <w:sz w:val="24"/>
          <w:szCs w:val="24"/>
          <w:lang w:val="lt-LT"/>
        </w:rPr>
        <w:t>29</w:t>
      </w:r>
      <w:r w:rsidRPr="000878CD">
        <w:rPr>
          <w:sz w:val="24"/>
          <w:szCs w:val="24"/>
          <w:lang w:val="lt-LT"/>
        </w:rPr>
        <w:t>).</w:t>
      </w:r>
    </w:p>
    <w:p w14:paraId="165D0D03" w14:textId="19BD82F8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32.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7F0666" w:rsidRPr="00BE74E1">
        <w:rPr>
          <w:iCs/>
          <w:sz w:val="24"/>
          <w:szCs w:val="24"/>
          <w:lang w:val="lt-LT"/>
        </w:rPr>
        <w:t>Dėl Joniškio rajono savivaldybės aplinkos apsaugos rėmimo specialiosios programos 2020 metų priemonių plano patvirtinimo</w:t>
      </w:r>
      <w:r w:rsidRPr="000878CD">
        <w:rPr>
          <w:sz w:val="24"/>
          <w:szCs w:val="24"/>
          <w:lang w:val="lt-LT"/>
        </w:rPr>
        <w:t>“ projektas Nr. TSP-</w:t>
      </w:r>
      <w:r w:rsidR="00574B0F">
        <w:rPr>
          <w:sz w:val="24"/>
          <w:szCs w:val="24"/>
          <w:lang w:val="lt-LT"/>
        </w:rPr>
        <w:t>36</w:t>
      </w:r>
      <w:r w:rsidRPr="000878CD">
        <w:rPr>
          <w:sz w:val="24"/>
          <w:szCs w:val="24"/>
          <w:lang w:val="lt-LT"/>
        </w:rPr>
        <w:t>.</w:t>
      </w:r>
    </w:p>
    <w:p w14:paraId="01C08CF1" w14:textId="77777777" w:rsidR="00574B0F" w:rsidRPr="00574B0F" w:rsidRDefault="00574B0F" w:rsidP="00574B0F">
      <w:pPr>
        <w:spacing w:line="240" w:lineRule="atLeast"/>
        <w:ind w:firstLine="709"/>
        <w:rPr>
          <w:sz w:val="24"/>
          <w:szCs w:val="24"/>
          <w:lang w:val="lt-LT"/>
        </w:rPr>
      </w:pPr>
      <w:r w:rsidRPr="00B6269B">
        <w:rPr>
          <w:b/>
          <w:bCs/>
          <w:sz w:val="24"/>
          <w:szCs w:val="24"/>
          <w:lang w:val="lt-LT"/>
        </w:rPr>
        <w:t>Mindaugas Balčiūnas</w:t>
      </w:r>
      <w:r w:rsidRPr="00574B0F">
        <w:rPr>
          <w:sz w:val="24"/>
          <w:szCs w:val="24"/>
          <w:lang w:val="lt-LT"/>
        </w:rPr>
        <w:t xml:space="preserve"> nusišalino nuo klausimo svarstymo, nes yra pateikęs paraišką.</w:t>
      </w:r>
    </w:p>
    <w:p w14:paraId="0AC8FB5E" w14:textId="46448B65" w:rsidR="008569B0" w:rsidRDefault="00574B0F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Infrastruktūros skyriaus Viešosios tvarkos poskyrio vedėja Daiva Zikienė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5B5FFF5E" w14:textId="4A3DD340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40DE1864" w14:textId="3513CB14" w:rsidR="00574B0F" w:rsidRDefault="00574B0F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Vyko diskusija (žiūrėti vaizdo įrašą).</w:t>
      </w:r>
    </w:p>
    <w:p w14:paraId="0CD49829" w14:textId="2126F55D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7F0666" w:rsidRPr="00BE74E1">
        <w:rPr>
          <w:iCs/>
          <w:sz w:val="24"/>
          <w:szCs w:val="24"/>
          <w:lang w:val="lt-LT"/>
        </w:rPr>
        <w:t>Dėl Joniškio rajono savivaldybės aplinkos apsaugos rėmimo specialiosios programos 2020 metų priemonių plano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</w:t>
      </w:r>
      <w:r w:rsidR="00574B0F">
        <w:rPr>
          <w:sz w:val="24"/>
          <w:szCs w:val="24"/>
          <w:lang w:val="lt-LT"/>
        </w:rPr>
        <w:t>8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574B0F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; sprendimas Nr. T-</w:t>
      </w:r>
      <w:r w:rsidR="00F02E79">
        <w:rPr>
          <w:sz w:val="24"/>
          <w:szCs w:val="24"/>
          <w:lang w:val="lt-LT"/>
        </w:rPr>
        <w:t>30</w:t>
      </w:r>
      <w:r w:rsidRPr="000878CD">
        <w:rPr>
          <w:sz w:val="24"/>
          <w:szCs w:val="24"/>
          <w:lang w:val="lt-LT"/>
        </w:rPr>
        <w:t>).</w:t>
      </w:r>
    </w:p>
    <w:p w14:paraId="37AA3567" w14:textId="1503817F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33.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C62A1A" w:rsidRPr="00BE74E1">
        <w:rPr>
          <w:iCs/>
          <w:sz w:val="24"/>
          <w:szCs w:val="24"/>
          <w:lang w:val="lt-LT"/>
        </w:rPr>
        <w:t>Dėl Joniškio rajono savivaldybės tarybos 2019 m. gegužės 30 d. sprendimo Nr. T-90 „Dėl Žmonių palaikų gabenimo, saugojimo ir nenustatytos tapatybės žmonių palaikų ir palaikų, dėl kurių atsiėmimo mirusiojo artimieji nesikreipia, laidojimo organizavimo Joniškio rajono savivaldybėje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C62A1A">
        <w:rPr>
          <w:sz w:val="24"/>
          <w:szCs w:val="24"/>
          <w:lang w:val="lt-LT"/>
        </w:rPr>
        <w:t>32</w:t>
      </w:r>
      <w:r w:rsidRPr="000878CD">
        <w:rPr>
          <w:sz w:val="24"/>
          <w:szCs w:val="24"/>
          <w:lang w:val="lt-LT"/>
        </w:rPr>
        <w:t>.</w:t>
      </w:r>
    </w:p>
    <w:p w14:paraId="17CF75E1" w14:textId="03A9D151" w:rsidR="008569B0" w:rsidRDefault="00C62A1A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Infrastruktūros skyriaus Viešosios tvarkos poskyrio vedėja Daiva Zikienė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0CEA064B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09001EA7" w14:textId="38DB8951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C62A1A" w:rsidRPr="00BE74E1">
        <w:rPr>
          <w:iCs/>
          <w:sz w:val="24"/>
          <w:szCs w:val="24"/>
          <w:lang w:val="lt-LT"/>
        </w:rPr>
        <w:t>Dėl Joniškio rajono savivaldybės tarybos 2019 m. gegužės 30 d. sprendimo Nr. T-90 „Dėl Žmonių palaikų gabenimo, saugojimo ir nenustatytos tapatybės žmonių palaikų ir palaikų, dėl kurių atsiėmimo mirusiojo artimieji nesikreipia, laidojimo organizavimo Joniškio rajono savivaldybėje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F02E79">
        <w:rPr>
          <w:sz w:val="24"/>
          <w:szCs w:val="24"/>
          <w:lang w:val="lt-LT"/>
        </w:rPr>
        <w:t>31</w:t>
      </w:r>
      <w:r w:rsidRPr="000878CD">
        <w:rPr>
          <w:sz w:val="24"/>
          <w:szCs w:val="24"/>
          <w:lang w:val="lt-LT"/>
        </w:rPr>
        <w:t>).</w:t>
      </w:r>
    </w:p>
    <w:p w14:paraId="4D4933CB" w14:textId="445294A9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34.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3A467B" w:rsidRPr="00BE74E1">
        <w:rPr>
          <w:iCs/>
          <w:sz w:val="24"/>
          <w:szCs w:val="24"/>
          <w:lang w:val="lt-LT"/>
        </w:rPr>
        <w:t>Dėl valstybės turto perėmimo</w:t>
      </w:r>
      <w:r w:rsidRPr="000878CD">
        <w:rPr>
          <w:sz w:val="24"/>
          <w:szCs w:val="24"/>
          <w:lang w:val="lt-LT"/>
        </w:rPr>
        <w:t>“ projektas Nr. TSP-</w:t>
      </w:r>
      <w:r w:rsidR="003A467B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>.</w:t>
      </w:r>
    </w:p>
    <w:p w14:paraId="0C54D79B" w14:textId="13530A6D" w:rsidR="008569B0" w:rsidRDefault="003A467B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Infrastruktūros skyriaus vedėjas Arūnas Adomaitis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2DE00C28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073F32E0" w14:textId="2F1DEE8A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3A467B" w:rsidRPr="00BE74E1">
        <w:rPr>
          <w:iCs/>
          <w:sz w:val="24"/>
          <w:szCs w:val="24"/>
          <w:lang w:val="lt-LT"/>
        </w:rPr>
        <w:t>Dėl valstybės turto perėmimo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F02E79">
        <w:rPr>
          <w:sz w:val="24"/>
          <w:szCs w:val="24"/>
          <w:lang w:val="lt-LT"/>
        </w:rPr>
        <w:t>32</w:t>
      </w:r>
      <w:r w:rsidRPr="000878CD">
        <w:rPr>
          <w:sz w:val="24"/>
          <w:szCs w:val="24"/>
          <w:lang w:val="lt-LT"/>
        </w:rPr>
        <w:t>).</w:t>
      </w:r>
    </w:p>
    <w:p w14:paraId="3A9D3837" w14:textId="775DB01A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35.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3A467B" w:rsidRPr="00BE74E1">
        <w:rPr>
          <w:sz w:val="24"/>
          <w:szCs w:val="24"/>
          <w:lang w:val="lt-LT"/>
        </w:rPr>
        <w:t>Dėl Joniškio rajono savivaldybės tarybos 2018 m. birželio 21 d. sprendimo Nr. T-159 „Dėl pavedimo uždarajai akcinei bendrovei Joniškio butų ūkiui administruoti Joniškio ir Žagarės turgavietes“ pakeitimo</w:t>
      </w:r>
      <w:r w:rsidRPr="000878CD">
        <w:rPr>
          <w:sz w:val="24"/>
          <w:szCs w:val="24"/>
          <w:lang w:val="lt-LT"/>
        </w:rPr>
        <w:t>“ projektas Nr. TSP-</w:t>
      </w:r>
      <w:r w:rsidR="000F4388">
        <w:rPr>
          <w:sz w:val="24"/>
          <w:szCs w:val="24"/>
          <w:lang w:val="lt-LT"/>
        </w:rPr>
        <w:t>5</w:t>
      </w:r>
      <w:r w:rsidRPr="000878CD">
        <w:rPr>
          <w:sz w:val="24"/>
          <w:szCs w:val="24"/>
          <w:lang w:val="lt-LT"/>
        </w:rPr>
        <w:t>.</w:t>
      </w:r>
    </w:p>
    <w:p w14:paraId="3C8269D3" w14:textId="341F4E3B" w:rsidR="008569B0" w:rsidRDefault="003A467B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Infrastruktūros skyriaus vedėjas Arūnas Adomaitis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7222A74E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14:paraId="36794B81" w14:textId="51E0478B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3A467B" w:rsidRPr="00BE74E1">
        <w:rPr>
          <w:sz w:val="24"/>
          <w:szCs w:val="24"/>
          <w:lang w:val="lt-LT"/>
        </w:rPr>
        <w:t>Dėl Joniškio rajono savivaldybės tarybos 2018 m. birželio 21 d. sprendimo Nr. T-159 „Dėl pavedimo uždarajai akcinei bendrovei Joniškio butų ūkiui administruoti Joniškio ir Žagarės turgavietes“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F02E79">
        <w:rPr>
          <w:sz w:val="24"/>
          <w:szCs w:val="24"/>
          <w:lang w:val="lt-LT"/>
        </w:rPr>
        <w:t>33</w:t>
      </w:r>
      <w:r w:rsidRPr="000878CD">
        <w:rPr>
          <w:sz w:val="24"/>
          <w:szCs w:val="24"/>
          <w:lang w:val="lt-LT"/>
        </w:rPr>
        <w:t>).</w:t>
      </w:r>
    </w:p>
    <w:p w14:paraId="14100A42" w14:textId="25D79936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36.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0F4388" w:rsidRPr="00BE74E1">
        <w:rPr>
          <w:iCs/>
          <w:sz w:val="24"/>
          <w:szCs w:val="24"/>
          <w:lang w:val="lt-LT"/>
        </w:rPr>
        <w:t>Dėl sutikimo perimti valstybės turtą</w:t>
      </w:r>
      <w:r w:rsidRPr="000878CD">
        <w:rPr>
          <w:sz w:val="24"/>
          <w:szCs w:val="24"/>
          <w:lang w:val="lt-LT"/>
        </w:rPr>
        <w:t>“ projektas Nr. TSP-</w:t>
      </w:r>
      <w:r w:rsidR="000F4388">
        <w:rPr>
          <w:sz w:val="24"/>
          <w:szCs w:val="24"/>
          <w:lang w:val="lt-LT"/>
        </w:rPr>
        <w:t>17</w:t>
      </w:r>
      <w:r w:rsidRPr="000878CD">
        <w:rPr>
          <w:sz w:val="24"/>
          <w:szCs w:val="24"/>
          <w:lang w:val="lt-LT"/>
        </w:rPr>
        <w:t>.</w:t>
      </w:r>
    </w:p>
    <w:p w14:paraId="46663C00" w14:textId="6499E369" w:rsidR="008569B0" w:rsidRDefault="003A467B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Infrastruktūros skyriaus vedėjas Arūnas Adomaitis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5B18A46A" w14:textId="77777777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 xml:space="preserve">Posėdžio pirmininkas Vitalijus Gailius informavo tarybos narius, kad komitetai pritarė sprendimo projektui. </w:t>
      </w:r>
    </w:p>
    <w:p w14:paraId="5B685D3C" w14:textId="6CFDA25D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0F4388" w:rsidRPr="00BE74E1">
        <w:rPr>
          <w:iCs/>
          <w:sz w:val="24"/>
          <w:szCs w:val="24"/>
          <w:lang w:val="lt-LT"/>
        </w:rPr>
        <w:t>Dėl sutikimo perimti valstybės turtą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F02E79">
        <w:rPr>
          <w:sz w:val="24"/>
          <w:szCs w:val="24"/>
          <w:lang w:val="lt-LT"/>
        </w:rPr>
        <w:t>34</w:t>
      </w:r>
      <w:r w:rsidRPr="000878CD">
        <w:rPr>
          <w:sz w:val="24"/>
          <w:szCs w:val="24"/>
          <w:lang w:val="lt-LT"/>
        </w:rPr>
        <w:t>).</w:t>
      </w:r>
    </w:p>
    <w:p w14:paraId="5F06D6CA" w14:textId="1C4E1AC2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37.</w:t>
      </w:r>
      <w:r w:rsidRPr="008569B0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0F4388" w:rsidRPr="00BE74E1">
        <w:rPr>
          <w:rFonts w:eastAsiaTheme="minorHAnsi"/>
          <w:sz w:val="24"/>
          <w:szCs w:val="24"/>
          <w:lang w:val="lt-LT"/>
        </w:rPr>
        <w:t>Dėl savivaldybės turto perdavimo valdyti, naudoti ir disponuoti juo patikėjimo teise</w:t>
      </w:r>
      <w:r w:rsidRPr="000878CD">
        <w:rPr>
          <w:sz w:val="24"/>
          <w:szCs w:val="24"/>
          <w:lang w:val="lt-LT"/>
        </w:rPr>
        <w:t>“ projektas Nr. TSP-</w:t>
      </w:r>
      <w:r w:rsidR="000F4388">
        <w:rPr>
          <w:sz w:val="24"/>
          <w:szCs w:val="24"/>
          <w:lang w:val="lt-LT"/>
        </w:rPr>
        <w:t>42</w:t>
      </w:r>
      <w:r w:rsidRPr="000878CD">
        <w:rPr>
          <w:sz w:val="24"/>
          <w:szCs w:val="24"/>
          <w:lang w:val="lt-LT"/>
        </w:rPr>
        <w:t>.</w:t>
      </w:r>
    </w:p>
    <w:p w14:paraId="246AE1A5" w14:textId="7DB21C07" w:rsidR="008569B0" w:rsidRDefault="000F4388" w:rsidP="008569B0">
      <w:pPr>
        <w:ind w:firstLine="720"/>
        <w:jc w:val="both"/>
        <w:rPr>
          <w:sz w:val="24"/>
          <w:szCs w:val="24"/>
          <w:lang w:val="lt-LT"/>
        </w:rPr>
      </w:pPr>
      <w:r w:rsidRPr="00BE74E1">
        <w:rPr>
          <w:sz w:val="24"/>
          <w:szCs w:val="24"/>
          <w:lang w:val="lt-LT"/>
        </w:rPr>
        <w:t>Ekonominės plėtros ir investicijų skyriaus vedėja Vilija Aleksienė</w:t>
      </w:r>
      <w:r w:rsidRPr="000878CD">
        <w:rPr>
          <w:sz w:val="24"/>
          <w:szCs w:val="24"/>
          <w:lang w:val="lt-LT"/>
        </w:rPr>
        <w:t xml:space="preserve"> </w:t>
      </w:r>
      <w:r w:rsidR="008569B0" w:rsidRPr="000878CD">
        <w:rPr>
          <w:sz w:val="24"/>
          <w:szCs w:val="24"/>
          <w:lang w:val="lt-LT"/>
        </w:rPr>
        <w:t>pristatė sprendimo projektą.</w:t>
      </w:r>
    </w:p>
    <w:p w14:paraId="335F3DC0" w14:textId="048195F6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sprendimo projekt</w:t>
      </w:r>
      <w:r w:rsidR="000F4388">
        <w:rPr>
          <w:sz w:val="24"/>
          <w:szCs w:val="24"/>
          <w:lang w:val="lt-LT"/>
        </w:rPr>
        <w:t>o nesvarstė</w:t>
      </w:r>
      <w:r>
        <w:rPr>
          <w:sz w:val="24"/>
          <w:szCs w:val="24"/>
          <w:lang w:val="lt-LT"/>
        </w:rPr>
        <w:t xml:space="preserve">. </w:t>
      </w:r>
    </w:p>
    <w:p w14:paraId="67D0BB2D" w14:textId="7B6552C6" w:rsidR="008569B0" w:rsidRDefault="008569B0" w:rsidP="008569B0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0F4388" w:rsidRPr="00BE74E1">
        <w:rPr>
          <w:rFonts w:eastAsiaTheme="minorHAnsi"/>
          <w:sz w:val="24"/>
          <w:szCs w:val="24"/>
          <w:lang w:val="lt-LT"/>
        </w:rPr>
        <w:t>Dėl savivaldybės turto perdavimo valdyti, naudoti ir disponuoti juo patikėjimo teise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F02E79">
        <w:rPr>
          <w:sz w:val="24"/>
          <w:szCs w:val="24"/>
          <w:lang w:val="lt-LT"/>
        </w:rPr>
        <w:t>35</w:t>
      </w:r>
      <w:r w:rsidRPr="000878CD">
        <w:rPr>
          <w:sz w:val="24"/>
          <w:szCs w:val="24"/>
          <w:lang w:val="lt-LT"/>
        </w:rPr>
        <w:t>).</w:t>
      </w:r>
    </w:p>
    <w:p w14:paraId="11970253" w14:textId="294C0160" w:rsidR="00665FA3" w:rsidRDefault="000F4388" w:rsidP="000F4388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narė Rimantė Misiūnienė paklausė, kodėl tarybos narių nepasiekia tokie prašymai, kaip dėl Žagarės tilto.</w:t>
      </w:r>
    </w:p>
    <w:p w14:paraId="63DD8602" w14:textId="6A609146" w:rsidR="000F4388" w:rsidRDefault="000F4388" w:rsidP="000F4388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atsakė, kad yra parengtas sprendimo projektas, laukiama veiksmų, kai bus pasirašyta finansavimo sutartis.</w:t>
      </w:r>
    </w:p>
    <w:p w14:paraId="15B2114F" w14:textId="40BE0934" w:rsidR="000F4388" w:rsidRDefault="000F4388" w:rsidP="000F4388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Administracijos direktorė Valė Kulvinskienė pridūrė, kad visi gauti prašymai bus pateikti tarybos nariams.</w:t>
      </w:r>
    </w:p>
    <w:p w14:paraId="5573D712" w14:textId="11F28A81" w:rsidR="000F4388" w:rsidRDefault="004A1972" w:rsidP="000F4388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narė Nijolė Valuckienė pasakė, kad ir Kontrolės komitetas negauna savo raštų, buvo atidėtas sprendimo projektas dėl kvapų, kas planuojama šiuo klausimu.</w:t>
      </w:r>
    </w:p>
    <w:p w14:paraId="54A87C15" w14:textId="0192FC0F" w:rsidR="004A1972" w:rsidRDefault="004A1972" w:rsidP="000F4388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atsakė, kad šiuo klausimu diskutuojama su Seimo nariais, klausimas bus teikiamas tarybai.</w:t>
      </w:r>
    </w:p>
    <w:p w14:paraId="7EDC76AE" w14:textId="52104FD6" w:rsidR="004A1972" w:rsidRDefault="004A1972" w:rsidP="000F4388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Vyko diskusija (žiūrėti vaizdo įrašą).</w:t>
      </w:r>
    </w:p>
    <w:p w14:paraId="1BD0DD28" w14:textId="2F540AEA" w:rsidR="008569B0" w:rsidRDefault="008569B0" w:rsidP="00665FA3">
      <w:pPr>
        <w:rPr>
          <w:sz w:val="24"/>
          <w:szCs w:val="24"/>
          <w:lang w:val="lt-LT"/>
        </w:rPr>
      </w:pPr>
    </w:p>
    <w:p w14:paraId="4633868E" w14:textId="77777777" w:rsidR="008569B0" w:rsidRDefault="008569B0" w:rsidP="00665FA3">
      <w:pPr>
        <w:rPr>
          <w:sz w:val="24"/>
          <w:szCs w:val="24"/>
          <w:lang w:val="lt-LT"/>
        </w:rPr>
      </w:pPr>
    </w:p>
    <w:p w14:paraId="25A39F4E" w14:textId="2C140685" w:rsidR="008569B0" w:rsidRDefault="008569B0" w:rsidP="00665FA3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>Vitalijus Gailius</w:t>
      </w:r>
    </w:p>
    <w:p w14:paraId="03FCE0C1" w14:textId="1746FD1F" w:rsidR="008569B0" w:rsidRDefault="008569B0" w:rsidP="00665FA3">
      <w:pPr>
        <w:rPr>
          <w:sz w:val="24"/>
          <w:szCs w:val="24"/>
          <w:lang w:val="lt-LT"/>
        </w:rPr>
      </w:pPr>
    </w:p>
    <w:p w14:paraId="196939CC" w14:textId="74DB0F0A" w:rsidR="008569B0" w:rsidRDefault="008569B0" w:rsidP="00665FA3">
      <w:pPr>
        <w:rPr>
          <w:sz w:val="24"/>
          <w:szCs w:val="24"/>
          <w:lang w:val="lt-LT"/>
        </w:rPr>
      </w:pPr>
    </w:p>
    <w:p w14:paraId="12DCDADC" w14:textId="174AE586" w:rsidR="008569B0" w:rsidRPr="00BE74E1" w:rsidRDefault="008569B0" w:rsidP="00665FA3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sekretorė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>Dalia Nechajuvienė</w:t>
      </w:r>
    </w:p>
    <w:sectPr w:rsidR="008569B0" w:rsidRPr="00BE74E1" w:rsidSect="0009142D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D29F3" w14:textId="77777777" w:rsidR="003963EC" w:rsidRDefault="003963EC">
      <w:r>
        <w:separator/>
      </w:r>
    </w:p>
  </w:endnote>
  <w:endnote w:type="continuationSeparator" w:id="0">
    <w:p w14:paraId="70904440" w14:textId="77777777" w:rsidR="003963EC" w:rsidRDefault="00396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CF59F" w14:textId="77777777" w:rsidR="003963EC" w:rsidRDefault="003963EC">
      <w:r>
        <w:separator/>
      </w:r>
    </w:p>
  </w:footnote>
  <w:footnote w:type="continuationSeparator" w:id="0">
    <w:p w14:paraId="0E2A1FA5" w14:textId="77777777" w:rsidR="003963EC" w:rsidRDefault="00396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A0C1C" w14:textId="77777777"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31128B" w:rsidRDefault="0031128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38387" w14:textId="77777777"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F5871">
      <w:rPr>
        <w:rStyle w:val="Puslapionumeris"/>
        <w:noProof/>
      </w:rPr>
      <w:t>11</w:t>
    </w:r>
    <w:r>
      <w:rPr>
        <w:rStyle w:val="Puslapionumeris"/>
      </w:rPr>
      <w:fldChar w:fldCharType="end"/>
    </w:r>
  </w:p>
  <w:p w14:paraId="63A97BED" w14:textId="77777777" w:rsidR="0031128B" w:rsidRDefault="0031128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7A14B" w14:textId="77777777" w:rsidR="0031128B" w:rsidRDefault="00ED06D8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44814778" r:id="rId2"/>
      </w:object>
    </w:r>
  </w:p>
  <w:p w14:paraId="5B43A551" w14:textId="77777777"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116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EF2"/>
    <w:rsid w:val="0004003E"/>
    <w:rsid w:val="00041173"/>
    <w:rsid w:val="00042714"/>
    <w:rsid w:val="0005521B"/>
    <w:rsid w:val="000554E3"/>
    <w:rsid w:val="000573B8"/>
    <w:rsid w:val="00062404"/>
    <w:rsid w:val="00064D15"/>
    <w:rsid w:val="00067562"/>
    <w:rsid w:val="000753B4"/>
    <w:rsid w:val="00075EA5"/>
    <w:rsid w:val="000848C7"/>
    <w:rsid w:val="0008709D"/>
    <w:rsid w:val="0009142D"/>
    <w:rsid w:val="00092C9C"/>
    <w:rsid w:val="00094724"/>
    <w:rsid w:val="000A1A5B"/>
    <w:rsid w:val="000B24A6"/>
    <w:rsid w:val="000B47FA"/>
    <w:rsid w:val="000B6AA1"/>
    <w:rsid w:val="000B6C14"/>
    <w:rsid w:val="000C258F"/>
    <w:rsid w:val="000C2857"/>
    <w:rsid w:val="000C494D"/>
    <w:rsid w:val="000D264D"/>
    <w:rsid w:val="000E0B1D"/>
    <w:rsid w:val="000E0D36"/>
    <w:rsid w:val="000E7CB8"/>
    <w:rsid w:val="000F3CFF"/>
    <w:rsid w:val="000F4388"/>
    <w:rsid w:val="000F67E4"/>
    <w:rsid w:val="00103EBA"/>
    <w:rsid w:val="00105510"/>
    <w:rsid w:val="0011021E"/>
    <w:rsid w:val="00112484"/>
    <w:rsid w:val="0011252D"/>
    <w:rsid w:val="0012499B"/>
    <w:rsid w:val="00124D04"/>
    <w:rsid w:val="00131654"/>
    <w:rsid w:val="001319D4"/>
    <w:rsid w:val="00133990"/>
    <w:rsid w:val="00135389"/>
    <w:rsid w:val="001361A3"/>
    <w:rsid w:val="00143498"/>
    <w:rsid w:val="0014571A"/>
    <w:rsid w:val="00150ECE"/>
    <w:rsid w:val="001523B9"/>
    <w:rsid w:val="00152809"/>
    <w:rsid w:val="00157D83"/>
    <w:rsid w:val="001601B5"/>
    <w:rsid w:val="001649E4"/>
    <w:rsid w:val="0017047D"/>
    <w:rsid w:val="00174950"/>
    <w:rsid w:val="00174D19"/>
    <w:rsid w:val="001801E8"/>
    <w:rsid w:val="00180779"/>
    <w:rsid w:val="00182E6F"/>
    <w:rsid w:val="00184348"/>
    <w:rsid w:val="0019144D"/>
    <w:rsid w:val="001928FC"/>
    <w:rsid w:val="001935CC"/>
    <w:rsid w:val="00197489"/>
    <w:rsid w:val="001A2411"/>
    <w:rsid w:val="001B2851"/>
    <w:rsid w:val="001B740E"/>
    <w:rsid w:val="001C21A0"/>
    <w:rsid w:val="001C3736"/>
    <w:rsid w:val="001C5786"/>
    <w:rsid w:val="001C6ED4"/>
    <w:rsid w:val="001D262E"/>
    <w:rsid w:val="001D26CA"/>
    <w:rsid w:val="001D4408"/>
    <w:rsid w:val="001D49EE"/>
    <w:rsid w:val="001D5397"/>
    <w:rsid w:val="001D5C04"/>
    <w:rsid w:val="001E113E"/>
    <w:rsid w:val="001E3ECA"/>
    <w:rsid w:val="001F5871"/>
    <w:rsid w:val="00204DBE"/>
    <w:rsid w:val="00205F50"/>
    <w:rsid w:val="00206E1E"/>
    <w:rsid w:val="0021249E"/>
    <w:rsid w:val="00212B21"/>
    <w:rsid w:val="00215594"/>
    <w:rsid w:val="0021565F"/>
    <w:rsid w:val="002203B2"/>
    <w:rsid w:val="00220867"/>
    <w:rsid w:val="00223560"/>
    <w:rsid w:val="002312D7"/>
    <w:rsid w:val="00231B4E"/>
    <w:rsid w:val="00231BAA"/>
    <w:rsid w:val="00234F11"/>
    <w:rsid w:val="00236DA3"/>
    <w:rsid w:val="002407F4"/>
    <w:rsid w:val="0024482A"/>
    <w:rsid w:val="00252265"/>
    <w:rsid w:val="00256846"/>
    <w:rsid w:val="0026360A"/>
    <w:rsid w:val="00263DD1"/>
    <w:rsid w:val="002652BE"/>
    <w:rsid w:val="0026771F"/>
    <w:rsid w:val="00271279"/>
    <w:rsid w:val="0027433E"/>
    <w:rsid w:val="00274B3C"/>
    <w:rsid w:val="0027501A"/>
    <w:rsid w:val="002753EB"/>
    <w:rsid w:val="00275948"/>
    <w:rsid w:val="002759E5"/>
    <w:rsid w:val="00284E0C"/>
    <w:rsid w:val="00294DCF"/>
    <w:rsid w:val="00295D5A"/>
    <w:rsid w:val="002A2898"/>
    <w:rsid w:val="002B0E0A"/>
    <w:rsid w:val="002B1303"/>
    <w:rsid w:val="002D0056"/>
    <w:rsid w:val="002D1E77"/>
    <w:rsid w:val="002D2DBB"/>
    <w:rsid w:val="002D3846"/>
    <w:rsid w:val="002D52C3"/>
    <w:rsid w:val="002D6FF5"/>
    <w:rsid w:val="002E099D"/>
    <w:rsid w:val="002E2A03"/>
    <w:rsid w:val="002E4B37"/>
    <w:rsid w:val="002E721B"/>
    <w:rsid w:val="002E78A5"/>
    <w:rsid w:val="002F1B48"/>
    <w:rsid w:val="002F42DD"/>
    <w:rsid w:val="00300A43"/>
    <w:rsid w:val="00310D77"/>
    <w:rsid w:val="0031128B"/>
    <w:rsid w:val="0031495A"/>
    <w:rsid w:val="003174A5"/>
    <w:rsid w:val="00327A17"/>
    <w:rsid w:val="00327BF3"/>
    <w:rsid w:val="0033090C"/>
    <w:rsid w:val="00332030"/>
    <w:rsid w:val="003360E5"/>
    <w:rsid w:val="00345885"/>
    <w:rsid w:val="00347D25"/>
    <w:rsid w:val="003551D8"/>
    <w:rsid w:val="00361DA8"/>
    <w:rsid w:val="00367427"/>
    <w:rsid w:val="00380C7D"/>
    <w:rsid w:val="003842DE"/>
    <w:rsid w:val="003869F6"/>
    <w:rsid w:val="00390935"/>
    <w:rsid w:val="00392C1A"/>
    <w:rsid w:val="003963EC"/>
    <w:rsid w:val="00397509"/>
    <w:rsid w:val="003A0035"/>
    <w:rsid w:val="003A467B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C6E"/>
    <w:rsid w:val="003E3F23"/>
    <w:rsid w:val="003E4401"/>
    <w:rsid w:val="003F0DB1"/>
    <w:rsid w:val="003F2A66"/>
    <w:rsid w:val="003F37E9"/>
    <w:rsid w:val="00400147"/>
    <w:rsid w:val="004002F5"/>
    <w:rsid w:val="00411DCA"/>
    <w:rsid w:val="00414733"/>
    <w:rsid w:val="004157A9"/>
    <w:rsid w:val="00424B56"/>
    <w:rsid w:val="00430B8E"/>
    <w:rsid w:val="00431FEB"/>
    <w:rsid w:val="00432248"/>
    <w:rsid w:val="00442F1F"/>
    <w:rsid w:val="004465AB"/>
    <w:rsid w:val="00453767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92A66"/>
    <w:rsid w:val="00493B56"/>
    <w:rsid w:val="004954FB"/>
    <w:rsid w:val="004A1972"/>
    <w:rsid w:val="004B4306"/>
    <w:rsid w:val="004B46E7"/>
    <w:rsid w:val="004B4AB9"/>
    <w:rsid w:val="004B562D"/>
    <w:rsid w:val="004B5DF3"/>
    <w:rsid w:val="004B6DEE"/>
    <w:rsid w:val="004C0105"/>
    <w:rsid w:val="004C0805"/>
    <w:rsid w:val="004C18B9"/>
    <w:rsid w:val="004C191F"/>
    <w:rsid w:val="004C5891"/>
    <w:rsid w:val="004C7D6F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E37"/>
    <w:rsid w:val="00574B0F"/>
    <w:rsid w:val="00576253"/>
    <w:rsid w:val="00577E23"/>
    <w:rsid w:val="00580CE4"/>
    <w:rsid w:val="0058139D"/>
    <w:rsid w:val="005836D6"/>
    <w:rsid w:val="00583C57"/>
    <w:rsid w:val="005A05F3"/>
    <w:rsid w:val="005A06EC"/>
    <w:rsid w:val="005A1F72"/>
    <w:rsid w:val="005A7368"/>
    <w:rsid w:val="005A7A55"/>
    <w:rsid w:val="005B5D3F"/>
    <w:rsid w:val="005B6445"/>
    <w:rsid w:val="005C6DEC"/>
    <w:rsid w:val="005D0B88"/>
    <w:rsid w:val="005D121A"/>
    <w:rsid w:val="005D1323"/>
    <w:rsid w:val="005D6687"/>
    <w:rsid w:val="005E25A3"/>
    <w:rsid w:val="005E2778"/>
    <w:rsid w:val="005E5698"/>
    <w:rsid w:val="005E5A82"/>
    <w:rsid w:val="005F2132"/>
    <w:rsid w:val="005F3FD2"/>
    <w:rsid w:val="005F4016"/>
    <w:rsid w:val="005F506C"/>
    <w:rsid w:val="00607854"/>
    <w:rsid w:val="00607BA5"/>
    <w:rsid w:val="00616826"/>
    <w:rsid w:val="006252B4"/>
    <w:rsid w:val="00626616"/>
    <w:rsid w:val="006343DB"/>
    <w:rsid w:val="00647AAE"/>
    <w:rsid w:val="00647B3A"/>
    <w:rsid w:val="00653490"/>
    <w:rsid w:val="006539FB"/>
    <w:rsid w:val="00653D09"/>
    <w:rsid w:val="00654E3F"/>
    <w:rsid w:val="006558B9"/>
    <w:rsid w:val="00657C1A"/>
    <w:rsid w:val="006630DC"/>
    <w:rsid w:val="00663C61"/>
    <w:rsid w:val="00665FA3"/>
    <w:rsid w:val="006718AE"/>
    <w:rsid w:val="006738C8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4838"/>
    <w:rsid w:val="006B212B"/>
    <w:rsid w:val="006C1057"/>
    <w:rsid w:val="006C3403"/>
    <w:rsid w:val="006C4E06"/>
    <w:rsid w:val="006C6756"/>
    <w:rsid w:val="006C6FE1"/>
    <w:rsid w:val="006D0D34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6F7862"/>
    <w:rsid w:val="007022C4"/>
    <w:rsid w:val="00702EDC"/>
    <w:rsid w:val="00707F29"/>
    <w:rsid w:val="00711701"/>
    <w:rsid w:val="00715333"/>
    <w:rsid w:val="00717738"/>
    <w:rsid w:val="00720F7D"/>
    <w:rsid w:val="00725A5B"/>
    <w:rsid w:val="00730CC0"/>
    <w:rsid w:val="00731B5F"/>
    <w:rsid w:val="007325CE"/>
    <w:rsid w:val="007377D2"/>
    <w:rsid w:val="00741DFC"/>
    <w:rsid w:val="00753474"/>
    <w:rsid w:val="0075510A"/>
    <w:rsid w:val="007601A3"/>
    <w:rsid w:val="00762376"/>
    <w:rsid w:val="007637F5"/>
    <w:rsid w:val="00765850"/>
    <w:rsid w:val="00772586"/>
    <w:rsid w:val="0078005E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8DB"/>
    <w:rsid w:val="00815496"/>
    <w:rsid w:val="00824F25"/>
    <w:rsid w:val="0082728A"/>
    <w:rsid w:val="008302B3"/>
    <w:rsid w:val="00834667"/>
    <w:rsid w:val="00834C97"/>
    <w:rsid w:val="0083653B"/>
    <w:rsid w:val="00837D28"/>
    <w:rsid w:val="00842D2E"/>
    <w:rsid w:val="008472A1"/>
    <w:rsid w:val="008506FB"/>
    <w:rsid w:val="00850B32"/>
    <w:rsid w:val="00852CFD"/>
    <w:rsid w:val="008530E4"/>
    <w:rsid w:val="0085571F"/>
    <w:rsid w:val="00855D43"/>
    <w:rsid w:val="008569B0"/>
    <w:rsid w:val="00863161"/>
    <w:rsid w:val="00867830"/>
    <w:rsid w:val="00867ECD"/>
    <w:rsid w:val="00880EA2"/>
    <w:rsid w:val="008824D0"/>
    <w:rsid w:val="00895B2E"/>
    <w:rsid w:val="008A5060"/>
    <w:rsid w:val="008B1BC9"/>
    <w:rsid w:val="008B28C7"/>
    <w:rsid w:val="008B38AE"/>
    <w:rsid w:val="008B490E"/>
    <w:rsid w:val="008B627F"/>
    <w:rsid w:val="008C57D2"/>
    <w:rsid w:val="008D1165"/>
    <w:rsid w:val="008D1DFF"/>
    <w:rsid w:val="008D63A9"/>
    <w:rsid w:val="008E291E"/>
    <w:rsid w:val="008E3932"/>
    <w:rsid w:val="008F1D46"/>
    <w:rsid w:val="008F73AD"/>
    <w:rsid w:val="00900E19"/>
    <w:rsid w:val="00902CF0"/>
    <w:rsid w:val="009050F6"/>
    <w:rsid w:val="009072FD"/>
    <w:rsid w:val="00910963"/>
    <w:rsid w:val="0092160F"/>
    <w:rsid w:val="00922720"/>
    <w:rsid w:val="0092519F"/>
    <w:rsid w:val="009278DD"/>
    <w:rsid w:val="0093156B"/>
    <w:rsid w:val="0093503A"/>
    <w:rsid w:val="0094195F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7C49"/>
    <w:rsid w:val="009819BB"/>
    <w:rsid w:val="00982380"/>
    <w:rsid w:val="0098323E"/>
    <w:rsid w:val="00983269"/>
    <w:rsid w:val="00984C35"/>
    <w:rsid w:val="009861FA"/>
    <w:rsid w:val="009A515E"/>
    <w:rsid w:val="009B50BF"/>
    <w:rsid w:val="009B58BF"/>
    <w:rsid w:val="009C3D79"/>
    <w:rsid w:val="009C40C2"/>
    <w:rsid w:val="009C4A4C"/>
    <w:rsid w:val="009C5F43"/>
    <w:rsid w:val="009C74C6"/>
    <w:rsid w:val="009D1E6A"/>
    <w:rsid w:val="009D4305"/>
    <w:rsid w:val="009E1003"/>
    <w:rsid w:val="009E7E91"/>
    <w:rsid w:val="009F03B9"/>
    <w:rsid w:val="009F7DB7"/>
    <w:rsid w:val="00A01F2F"/>
    <w:rsid w:val="00A05B09"/>
    <w:rsid w:val="00A17CC3"/>
    <w:rsid w:val="00A20BB5"/>
    <w:rsid w:val="00A26607"/>
    <w:rsid w:val="00A31509"/>
    <w:rsid w:val="00A31E7C"/>
    <w:rsid w:val="00A3568E"/>
    <w:rsid w:val="00A3649F"/>
    <w:rsid w:val="00A369F9"/>
    <w:rsid w:val="00A420EA"/>
    <w:rsid w:val="00A42715"/>
    <w:rsid w:val="00A4505E"/>
    <w:rsid w:val="00A51AC1"/>
    <w:rsid w:val="00A54213"/>
    <w:rsid w:val="00A54A13"/>
    <w:rsid w:val="00A621A8"/>
    <w:rsid w:val="00A636E3"/>
    <w:rsid w:val="00A65FAC"/>
    <w:rsid w:val="00A665BB"/>
    <w:rsid w:val="00A72349"/>
    <w:rsid w:val="00A732ED"/>
    <w:rsid w:val="00A7692C"/>
    <w:rsid w:val="00A76D0A"/>
    <w:rsid w:val="00A81EA5"/>
    <w:rsid w:val="00A829D9"/>
    <w:rsid w:val="00A870F9"/>
    <w:rsid w:val="00A91004"/>
    <w:rsid w:val="00A9328B"/>
    <w:rsid w:val="00A935C0"/>
    <w:rsid w:val="00A9706A"/>
    <w:rsid w:val="00AA7222"/>
    <w:rsid w:val="00AB7C71"/>
    <w:rsid w:val="00AC069F"/>
    <w:rsid w:val="00AC252C"/>
    <w:rsid w:val="00AC28D2"/>
    <w:rsid w:val="00AD29F8"/>
    <w:rsid w:val="00AD3A9B"/>
    <w:rsid w:val="00AE1781"/>
    <w:rsid w:val="00AE2DF4"/>
    <w:rsid w:val="00AE3DE5"/>
    <w:rsid w:val="00AE40CA"/>
    <w:rsid w:val="00AF1C7D"/>
    <w:rsid w:val="00AF470B"/>
    <w:rsid w:val="00AF56C2"/>
    <w:rsid w:val="00AF6E88"/>
    <w:rsid w:val="00AF7F81"/>
    <w:rsid w:val="00B00D3D"/>
    <w:rsid w:val="00B01480"/>
    <w:rsid w:val="00B15AA1"/>
    <w:rsid w:val="00B204F5"/>
    <w:rsid w:val="00B20BB0"/>
    <w:rsid w:val="00B20E5D"/>
    <w:rsid w:val="00B223D2"/>
    <w:rsid w:val="00B327EC"/>
    <w:rsid w:val="00B33C03"/>
    <w:rsid w:val="00B34CEC"/>
    <w:rsid w:val="00B34D29"/>
    <w:rsid w:val="00B35E73"/>
    <w:rsid w:val="00B36FA0"/>
    <w:rsid w:val="00B40542"/>
    <w:rsid w:val="00B41687"/>
    <w:rsid w:val="00B41E2C"/>
    <w:rsid w:val="00B442C3"/>
    <w:rsid w:val="00B4591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5F7C"/>
    <w:rsid w:val="00B866BF"/>
    <w:rsid w:val="00B87DA2"/>
    <w:rsid w:val="00B9042B"/>
    <w:rsid w:val="00B9141A"/>
    <w:rsid w:val="00B93027"/>
    <w:rsid w:val="00B962A8"/>
    <w:rsid w:val="00BA224D"/>
    <w:rsid w:val="00BA390E"/>
    <w:rsid w:val="00BA6A74"/>
    <w:rsid w:val="00BB167B"/>
    <w:rsid w:val="00BB578F"/>
    <w:rsid w:val="00BB5F98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5B2F"/>
    <w:rsid w:val="00BE651A"/>
    <w:rsid w:val="00BE74E1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26FE"/>
    <w:rsid w:val="00C62A1A"/>
    <w:rsid w:val="00C65D4A"/>
    <w:rsid w:val="00C757D0"/>
    <w:rsid w:val="00C769FD"/>
    <w:rsid w:val="00C817D0"/>
    <w:rsid w:val="00C84DF2"/>
    <w:rsid w:val="00C95470"/>
    <w:rsid w:val="00CA0FA0"/>
    <w:rsid w:val="00CA1139"/>
    <w:rsid w:val="00CA50B3"/>
    <w:rsid w:val="00CB6332"/>
    <w:rsid w:val="00CB65EB"/>
    <w:rsid w:val="00CB7A42"/>
    <w:rsid w:val="00CD050E"/>
    <w:rsid w:val="00CD05A8"/>
    <w:rsid w:val="00CD5519"/>
    <w:rsid w:val="00CD747D"/>
    <w:rsid w:val="00CE0544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53FC"/>
    <w:rsid w:val="00D06583"/>
    <w:rsid w:val="00D13060"/>
    <w:rsid w:val="00D17829"/>
    <w:rsid w:val="00D225CD"/>
    <w:rsid w:val="00D258DC"/>
    <w:rsid w:val="00D25AF2"/>
    <w:rsid w:val="00D32573"/>
    <w:rsid w:val="00D35567"/>
    <w:rsid w:val="00D41F53"/>
    <w:rsid w:val="00D44BCF"/>
    <w:rsid w:val="00D44D88"/>
    <w:rsid w:val="00D44DDA"/>
    <w:rsid w:val="00D52891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AAB"/>
    <w:rsid w:val="00DA0212"/>
    <w:rsid w:val="00DA29FA"/>
    <w:rsid w:val="00DA659C"/>
    <w:rsid w:val="00DA7F55"/>
    <w:rsid w:val="00DB084B"/>
    <w:rsid w:val="00DB148C"/>
    <w:rsid w:val="00DB6D0B"/>
    <w:rsid w:val="00DC2B1C"/>
    <w:rsid w:val="00DC37DC"/>
    <w:rsid w:val="00DC4DB5"/>
    <w:rsid w:val="00DC52D0"/>
    <w:rsid w:val="00DC7E9D"/>
    <w:rsid w:val="00DD5BE7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51F2"/>
    <w:rsid w:val="00E25942"/>
    <w:rsid w:val="00E25D3F"/>
    <w:rsid w:val="00E27625"/>
    <w:rsid w:val="00E4092C"/>
    <w:rsid w:val="00E5164D"/>
    <w:rsid w:val="00E53CEE"/>
    <w:rsid w:val="00E56F47"/>
    <w:rsid w:val="00E57A36"/>
    <w:rsid w:val="00E61154"/>
    <w:rsid w:val="00E62D52"/>
    <w:rsid w:val="00E66148"/>
    <w:rsid w:val="00E668C7"/>
    <w:rsid w:val="00E66906"/>
    <w:rsid w:val="00E70B6C"/>
    <w:rsid w:val="00E723AB"/>
    <w:rsid w:val="00E749EA"/>
    <w:rsid w:val="00E775A6"/>
    <w:rsid w:val="00E81D6B"/>
    <w:rsid w:val="00E842CD"/>
    <w:rsid w:val="00E85AC2"/>
    <w:rsid w:val="00EA1965"/>
    <w:rsid w:val="00EA521E"/>
    <w:rsid w:val="00EA7D5E"/>
    <w:rsid w:val="00EB0EDA"/>
    <w:rsid w:val="00EB6AF4"/>
    <w:rsid w:val="00EC4484"/>
    <w:rsid w:val="00ED06D8"/>
    <w:rsid w:val="00ED2F68"/>
    <w:rsid w:val="00ED6197"/>
    <w:rsid w:val="00ED7008"/>
    <w:rsid w:val="00ED71E6"/>
    <w:rsid w:val="00EE4FD8"/>
    <w:rsid w:val="00EE5F8A"/>
    <w:rsid w:val="00EE6B9B"/>
    <w:rsid w:val="00EF081C"/>
    <w:rsid w:val="00EF0D35"/>
    <w:rsid w:val="00F00CAD"/>
    <w:rsid w:val="00F0100F"/>
    <w:rsid w:val="00F02E79"/>
    <w:rsid w:val="00F03624"/>
    <w:rsid w:val="00F03DB6"/>
    <w:rsid w:val="00F05779"/>
    <w:rsid w:val="00F0691C"/>
    <w:rsid w:val="00F11ADA"/>
    <w:rsid w:val="00F15409"/>
    <w:rsid w:val="00F15743"/>
    <w:rsid w:val="00F203A6"/>
    <w:rsid w:val="00F20EDC"/>
    <w:rsid w:val="00F24058"/>
    <w:rsid w:val="00F267B3"/>
    <w:rsid w:val="00F272DC"/>
    <w:rsid w:val="00F316C9"/>
    <w:rsid w:val="00F32D78"/>
    <w:rsid w:val="00F339E9"/>
    <w:rsid w:val="00F42F9F"/>
    <w:rsid w:val="00F47E8A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78A1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2629"/>
    <w:rsid w:val="00FE4166"/>
    <w:rsid w:val="00FE50F0"/>
    <w:rsid w:val="00FE5E19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  <w15:chartTrackingRefBased/>
  <w15:docId w15:val="{EF779D33-2E9D-46ED-9626-BF26C30E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28748-D24E-450D-AC9C-F5D34009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927</TotalTime>
  <Pages>12</Pages>
  <Words>4781</Words>
  <Characters>34416</Characters>
  <Application>Microsoft Office Word</Application>
  <DocSecurity>0</DocSecurity>
  <Lines>286</Lines>
  <Paragraphs>78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 </vt:lpstr>
    </vt:vector>
  </TitlesOfParts>
  <Company>Joniskio r. savivaldybe</Company>
  <LinksUpToDate>false</LinksUpToDate>
  <CharactersWithSpaces>39119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dc:description/>
  <cp:lastModifiedBy>Dalia Nechajuviene</cp:lastModifiedBy>
  <cp:revision>30</cp:revision>
  <cp:lastPrinted>2020-03-04T06:13:00Z</cp:lastPrinted>
  <dcterms:created xsi:type="dcterms:W3CDTF">2019-02-26T07:29:00Z</dcterms:created>
  <dcterms:modified xsi:type="dcterms:W3CDTF">2020-03-04T06:13:00Z</dcterms:modified>
</cp:coreProperties>
</file>