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823C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65E103E0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</w:t>
      </w:r>
      <w:r w:rsidR="007926BB">
        <w:rPr>
          <w:lang w:val="lt-LT"/>
        </w:rPr>
        <w:t>_______________________</w:t>
      </w:r>
    </w:p>
    <w:p w14:paraId="667D5C6D" w14:textId="543960D0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2DA0A1B" w14:textId="77777777" w:rsidR="00D21BA6" w:rsidRDefault="00EE6E14">
      <w:pPr>
        <w:rPr>
          <w:lang w:val="lt-LT"/>
        </w:rPr>
      </w:pPr>
      <w:r>
        <w:rPr>
          <w:lang w:val="lt-LT"/>
        </w:rPr>
        <w:t>Savivaldybės administracijos</w:t>
      </w:r>
    </w:p>
    <w:p w14:paraId="41C28D58" w14:textId="77777777" w:rsidR="00EE6E14" w:rsidRDefault="00EE6E14">
      <w:pPr>
        <w:rPr>
          <w:lang w:val="lt-LT"/>
        </w:rPr>
      </w:pPr>
      <w:r>
        <w:rPr>
          <w:lang w:val="lt-LT"/>
        </w:rPr>
        <w:t>direktoriui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77777777" w:rsidR="00823A3B" w:rsidRDefault="00823A3B">
      <w:pPr>
        <w:pStyle w:val="Antrat1"/>
        <w:spacing w:line="360" w:lineRule="auto"/>
      </w:pPr>
      <w:r>
        <w:rPr>
          <w:sz w:val="24"/>
        </w:rPr>
        <w:t>PRAŠYMAS</w:t>
      </w:r>
    </w:p>
    <w:p w14:paraId="6438C743" w14:textId="048F8288" w:rsidR="00823A3B" w:rsidRDefault="00823A3B">
      <w:pPr>
        <w:pStyle w:val="Antrat2"/>
        <w:rPr>
          <w:b w:val="0"/>
        </w:rPr>
      </w:pPr>
      <w:r>
        <w:t>DĖL</w:t>
      </w:r>
      <w:r w:rsidR="00BF165C">
        <w:rPr>
          <w:b w:val="0"/>
        </w:rPr>
        <w:t xml:space="preserve"> </w:t>
      </w:r>
      <w:r w:rsidR="00BF165C" w:rsidRPr="00BF165C">
        <w:rPr>
          <w:bCs/>
        </w:rPr>
        <w:t>NAMŲ ŪK</w:t>
      </w:r>
      <w:r w:rsidR="00430827">
        <w:rPr>
          <w:bCs/>
        </w:rPr>
        <w:t>YJE</w:t>
      </w:r>
      <w:r w:rsidR="00BF165C" w:rsidRPr="00BF165C">
        <w:rPr>
          <w:bCs/>
        </w:rPr>
        <w:t xml:space="preserve"> SUSIDARIUSIŲ ASBESTINIO ŠIFERIO ATLIEKŲ SURINKIMO</w:t>
      </w:r>
    </w:p>
    <w:p w14:paraId="71703331" w14:textId="77777777" w:rsidR="00823A3B" w:rsidRPr="007926BB" w:rsidRDefault="00823A3B">
      <w:pPr>
        <w:rPr>
          <w:lang w:val="lt-LT"/>
        </w:rPr>
      </w:pPr>
    </w:p>
    <w:p w14:paraId="7868DE40" w14:textId="0D400938" w:rsidR="00823A3B" w:rsidRDefault="00D21BA6" w:rsidP="003142EA">
      <w:pPr>
        <w:jc w:val="center"/>
        <w:rPr>
          <w:lang w:val="lt-LT"/>
        </w:rPr>
      </w:pPr>
      <w:r>
        <w:rPr>
          <w:lang w:val="lt-LT"/>
        </w:rPr>
        <w:t>20</w:t>
      </w:r>
      <w:r w:rsidR="00AF7184">
        <w:rPr>
          <w:lang w:val="lt-LT"/>
        </w:rPr>
        <w:t>23</w:t>
      </w:r>
      <w:r w:rsidR="007926BB">
        <w:rPr>
          <w:lang w:val="lt-LT"/>
        </w:rPr>
        <w:t xml:space="preserve"> m. ____________    d.</w:t>
      </w:r>
    </w:p>
    <w:p w14:paraId="6A233C67" w14:textId="77777777" w:rsidR="00823A3B" w:rsidRDefault="00823A3B" w:rsidP="003142EA">
      <w:pPr>
        <w:jc w:val="center"/>
        <w:rPr>
          <w:lang w:val="lt-LT"/>
        </w:rPr>
      </w:pPr>
      <w:r>
        <w:rPr>
          <w:lang w:val="lt-LT"/>
        </w:rPr>
        <w:t>Joniškis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p w14:paraId="51D86174" w14:textId="37CDE0C6" w:rsidR="00EA6F4F" w:rsidRDefault="00823A3B" w:rsidP="00B133EF">
      <w:pPr>
        <w:pStyle w:val="Pagrindiniotekstotrauka"/>
      </w:pPr>
      <w:r>
        <w:t>Prašau</w:t>
      </w:r>
      <w:r w:rsidR="00CF2905">
        <w:t xml:space="preserve"> iš mano namų ūkyje, </w:t>
      </w:r>
      <w:r w:rsidR="00B133EF">
        <w:t>________________________________________________</w:t>
      </w:r>
    </w:p>
    <w:p w14:paraId="37851211" w14:textId="5AC4EC4F" w:rsidR="00B133EF" w:rsidRPr="00B133EF" w:rsidRDefault="00B133EF" w:rsidP="00CF2905">
      <w:pPr>
        <w:pStyle w:val="Pagrindiniotekstotrauka"/>
        <w:ind w:firstLine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</w:t>
      </w:r>
      <w:r w:rsidRPr="00B133EF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 xml:space="preserve">nurodyti </w:t>
      </w:r>
      <w:r w:rsidRPr="00B133EF">
        <w:rPr>
          <w:sz w:val="28"/>
          <w:szCs w:val="28"/>
          <w:vertAlign w:val="superscript"/>
        </w:rPr>
        <w:t>adres</w:t>
      </w:r>
      <w:r>
        <w:rPr>
          <w:sz w:val="28"/>
          <w:szCs w:val="28"/>
          <w:vertAlign w:val="superscript"/>
        </w:rPr>
        <w:t>ą</w:t>
      </w:r>
      <w:r w:rsidRPr="00B133EF">
        <w:rPr>
          <w:sz w:val="28"/>
          <w:szCs w:val="28"/>
          <w:vertAlign w:val="superscript"/>
        </w:rPr>
        <w:t>)</w:t>
      </w:r>
    </w:p>
    <w:p w14:paraId="238CAF98" w14:textId="5BBB5EB3" w:rsidR="00CF2905" w:rsidRPr="00CF2905" w:rsidRDefault="00CF2905" w:rsidP="00CF2905">
      <w:pPr>
        <w:pStyle w:val="Pagrindiniotekstotrauka"/>
        <w:ind w:firstLine="0"/>
      </w:pPr>
      <w:r>
        <w:t>paimti ir transportuoti asbestinio šiferio atliekas, kurių sukaupta __</w:t>
      </w:r>
      <w:r w:rsidR="00B133EF">
        <w:t>_____________.</w:t>
      </w:r>
      <w:r w:rsidR="00B133EF">
        <w:rPr>
          <w:u w:val="single"/>
        </w:rPr>
        <w:t xml:space="preserve">     </w:t>
      </w:r>
      <w:r>
        <w:t xml:space="preserve"> </w:t>
      </w:r>
    </w:p>
    <w:p w14:paraId="63D3AF70" w14:textId="4ACB91EE" w:rsidR="00823A3B" w:rsidRPr="006A0AA3" w:rsidRDefault="00CF2905">
      <w:pPr>
        <w:ind w:firstLine="709"/>
        <w:rPr>
          <w:vertAlign w:val="superscript"/>
          <w:lang w:val="lt-LT"/>
        </w:rPr>
      </w:pPr>
      <w:r w:rsidRPr="006A0AA3">
        <w:rPr>
          <w:vertAlign w:val="superscript"/>
          <w:lang w:val="lt-LT"/>
        </w:rPr>
        <w:t xml:space="preserve">                                                                                              </w:t>
      </w:r>
      <w:r w:rsidR="006A0AA3">
        <w:rPr>
          <w:vertAlign w:val="superscript"/>
          <w:lang w:val="lt-LT"/>
        </w:rPr>
        <w:t xml:space="preserve">                                            </w:t>
      </w:r>
      <w:r w:rsidRPr="006A0AA3">
        <w:rPr>
          <w:vertAlign w:val="superscript"/>
          <w:lang w:val="lt-LT"/>
        </w:rPr>
        <w:t>(nurodyti atliekų kiekį)</w:t>
      </w:r>
    </w:p>
    <w:p w14:paraId="15BA0952" w14:textId="77777777" w:rsidR="00823A3B" w:rsidRDefault="00823A3B">
      <w:pPr>
        <w:ind w:firstLine="709"/>
        <w:rPr>
          <w:lang w:val="lt-LT"/>
        </w:rPr>
      </w:pPr>
    </w:p>
    <w:p w14:paraId="1D044F28" w14:textId="19E4BBCF" w:rsidR="00823A3B" w:rsidRDefault="006A0AA3">
      <w:pPr>
        <w:ind w:firstLine="709"/>
        <w:rPr>
          <w:lang w:val="lt-LT"/>
        </w:rPr>
      </w:pPr>
      <w:r>
        <w:rPr>
          <w:lang w:val="lt-LT"/>
        </w:rPr>
        <w:t xml:space="preserve">Sutinku, kad mano asmens duomenys (vardas, pavardė, adresas) būtų naudojami </w:t>
      </w:r>
      <w:r w:rsidR="00547431">
        <w:rPr>
          <w:lang w:val="lt-LT"/>
        </w:rPr>
        <w:t xml:space="preserve">projekto </w:t>
      </w:r>
      <w:r w:rsidR="00894616">
        <w:rPr>
          <w:lang w:val="lt-LT"/>
        </w:rPr>
        <w:t xml:space="preserve">dėl </w:t>
      </w:r>
      <w:r w:rsidR="00547431">
        <w:rPr>
          <w:lang w:val="lt-LT"/>
        </w:rPr>
        <w:t>asbestinio šiferio atliekų surinkimo</w:t>
      </w:r>
      <w:r>
        <w:rPr>
          <w:lang w:val="lt-LT"/>
        </w:rPr>
        <w:t xml:space="preserve"> įgyvendinimo tikslams. </w:t>
      </w:r>
    </w:p>
    <w:p w14:paraId="495D6621" w14:textId="375C176D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139922DD" w14:textId="77777777" w:rsidR="00CF2905" w:rsidRDefault="00CF2905">
      <w:pPr>
        <w:rPr>
          <w:lang w:val="lt-LT"/>
        </w:rPr>
      </w:pPr>
    </w:p>
    <w:p w14:paraId="405989CE" w14:textId="763044FA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                      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Pr="00B133EF" w:rsidRDefault="00823A3B">
      <w:pPr>
        <w:rPr>
          <w:lang w:val="fi-FI"/>
        </w:rPr>
      </w:pPr>
    </w:p>
    <w:sectPr w:rsidR="00823A3B" w:rsidRPr="00B133EF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1FF"/>
    <w:rsid w:val="000D732B"/>
    <w:rsid w:val="003142EA"/>
    <w:rsid w:val="00430827"/>
    <w:rsid w:val="004A239F"/>
    <w:rsid w:val="005161FF"/>
    <w:rsid w:val="00547431"/>
    <w:rsid w:val="005C44CF"/>
    <w:rsid w:val="006A0AA3"/>
    <w:rsid w:val="007926BB"/>
    <w:rsid w:val="00823A3B"/>
    <w:rsid w:val="00894616"/>
    <w:rsid w:val="008D0783"/>
    <w:rsid w:val="009B00A1"/>
    <w:rsid w:val="00A16667"/>
    <w:rsid w:val="00A3307C"/>
    <w:rsid w:val="00A90C8F"/>
    <w:rsid w:val="00AB392E"/>
    <w:rsid w:val="00AF7184"/>
    <w:rsid w:val="00B133EF"/>
    <w:rsid w:val="00BF165C"/>
    <w:rsid w:val="00CF2905"/>
    <w:rsid w:val="00D21BA6"/>
    <w:rsid w:val="00EA6F4F"/>
    <w:rsid w:val="00EC43A4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EC43A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C4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</Template>
  <TotalTime>5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Daiva Zikienė</cp:lastModifiedBy>
  <cp:revision>4</cp:revision>
  <cp:lastPrinted>2021-03-24T09:03:00Z</cp:lastPrinted>
  <dcterms:created xsi:type="dcterms:W3CDTF">2023-09-13T08:25:00Z</dcterms:created>
  <dcterms:modified xsi:type="dcterms:W3CDTF">2023-09-13T08:31:00Z</dcterms:modified>
</cp:coreProperties>
</file>