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3010" w14:textId="77777777" w:rsidR="00D726F4" w:rsidRPr="004B562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53998A30" w14:textId="1C347BE0" w:rsidR="00D726F4" w:rsidRPr="009050F6" w:rsidRDefault="009C6852">
      <w:pPr>
        <w:jc w:val="center"/>
        <w:rPr>
          <w:b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X</w:t>
      </w:r>
      <w:r w:rsidR="00BB5F98" w:rsidRPr="009050F6">
        <w:rPr>
          <w:b/>
          <w:caps/>
          <w:sz w:val="24"/>
          <w:szCs w:val="24"/>
          <w:lang w:val="lt-LT"/>
        </w:rPr>
        <w:t xml:space="preserve"> šaukimo tarybos </w:t>
      </w:r>
      <w:r w:rsidR="00FB0BAB">
        <w:rPr>
          <w:b/>
          <w:caps/>
          <w:sz w:val="24"/>
          <w:szCs w:val="24"/>
          <w:lang w:val="lt-LT"/>
        </w:rPr>
        <w:t>24</w:t>
      </w:r>
      <w:r w:rsidR="00BB5F98" w:rsidRPr="009050F6">
        <w:rPr>
          <w:b/>
          <w:caps/>
          <w:sz w:val="24"/>
          <w:szCs w:val="24"/>
          <w:lang w:val="lt-LT"/>
        </w:rPr>
        <w:t xml:space="preserve"> posėdžio</w:t>
      </w:r>
    </w:p>
    <w:p w14:paraId="44572C01" w14:textId="77777777" w:rsidR="00D726F4" w:rsidRPr="004B562D" w:rsidRDefault="00D726F4">
      <w:pPr>
        <w:pStyle w:val="Antrat2"/>
        <w:rPr>
          <w:b w:val="0"/>
          <w:sz w:val="24"/>
          <w:szCs w:val="24"/>
        </w:rPr>
      </w:pPr>
      <w:r w:rsidRPr="009050F6">
        <w:rPr>
          <w:sz w:val="24"/>
          <w:szCs w:val="24"/>
        </w:rPr>
        <w:t>Protokolas</w:t>
      </w:r>
    </w:p>
    <w:p w14:paraId="5F3FF0A9" w14:textId="77777777" w:rsidR="00D726F4" w:rsidRPr="004B562D" w:rsidRDefault="00D726F4">
      <w:pPr>
        <w:jc w:val="center"/>
        <w:rPr>
          <w:sz w:val="24"/>
          <w:szCs w:val="24"/>
          <w:lang w:val="lt-LT"/>
        </w:rPr>
      </w:pPr>
    </w:p>
    <w:p w14:paraId="33007C7B" w14:textId="23846270" w:rsidR="00D726F4" w:rsidRPr="004B562D" w:rsidRDefault="00D726F4">
      <w:pPr>
        <w:jc w:val="center"/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20</w:t>
      </w:r>
      <w:r w:rsidR="00D4337F">
        <w:rPr>
          <w:sz w:val="24"/>
          <w:szCs w:val="24"/>
          <w:lang w:val="lt-LT"/>
        </w:rPr>
        <w:t>2</w:t>
      </w:r>
      <w:r w:rsidR="00324B99">
        <w:rPr>
          <w:sz w:val="24"/>
          <w:szCs w:val="24"/>
          <w:lang w:val="lt-LT"/>
        </w:rPr>
        <w:t>5</w:t>
      </w:r>
      <w:r w:rsidR="00BB5F98" w:rsidRPr="004B562D">
        <w:rPr>
          <w:sz w:val="24"/>
          <w:szCs w:val="24"/>
          <w:lang w:val="lt-LT"/>
        </w:rPr>
        <w:t>-</w:t>
      </w:r>
      <w:r w:rsidR="003B2089">
        <w:rPr>
          <w:sz w:val="24"/>
          <w:szCs w:val="24"/>
          <w:lang w:val="lt-LT"/>
        </w:rPr>
        <w:t>04-</w:t>
      </w:r>
      <w:r w:rsidR="00324B99">
        <w:rPr>
          <w:sz w:val="24"/>
          <w:szCs w:val="24"/>
          <w:lang w:val="lt-LT"/>
        </w:rPr>
        <w:t>2</w:t>
      </w:r>
      <w:r w:rsidR="0026510C">
        <w:rPr>
          <w:sz w:val="24"/>
          <w:szCs w:val="24"/>
          <w:lang w:val="lt-LT"/>
        </w:rPr>
        <w:t>4</w:t>
      </w:r>
      <w:r w:rsidRPr="004B562D">
        <w:rPr>
          <w:sz w:val="24"/>
          <w:szCs w:val="24"/>
          <w:lang w:val="lt-LT"/>
        </w:rPr>
        <w:t xml:space="preserve"> Nr. </w:t>
      </w:r>
      <w:r w:rsidR="003B2089" w:rsidRPr="00AE10FD">
        <w:rPr>
          <w:sz w:val="24"/>
          <w:szCs w:val="24"/>
          <w:lang w:val="lt-LT"/>
        </w:rPr>
        <w:t>TP-</w:t>
      </w:r>
      <w:r w:rsidR="00EE43D5">
        <w:rPr>
          <w:sz w:val="24"/>
          <w:szCs w:val="24"/>
          <w:lang w:val="lt-LT"/>
        </w:rPr>
        <w:t>4</w:t>
      </w:r>
    </w:p>
    <w:p w14:paraId="34B4428A" w14:textId="77777777" w:rsidR="00D726F4" w:rsidRPr="004B562D" w:rsidRDefault="00D726F4">
      <w:pPr>
        <w:jc w:val="center"/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Joniškis</w:t>
      </w:r>
    </w:p>
    <w:p w14:paraId="02698965" w14:textId="77777777" w:rsidR="00D726F4" w:rsidRPr="004B562D" w:rsidRDefault="00D726F4">
      <w:pPr>
        <w:rPr>
          <w:sz w:val="24"/>
          <w:szCs w:val="24"/>
          <w:lang w:val="lt-LT"/>
        </w:rPr>
      </w:pPr>
    </w:p>
    <w:p w14:paraId="25C89254" w14:textId="77777777" w:rsidR="00D726F4" w:rsidRPr="004B562D" w:rsidRDefault="00D726F4">
      <w:pPr>
        <w:rPr>
          <w:sz w:val="24"/>
          <w:szCs w:val="24"/>
          <w:lang w:val="lt-LT"/>
        </w:rPr>
      </w:pPr>
    </w:p>
    <w:p w14:paraId="1AA2618F" w14:textId="5B51DB22" w:rsidR="00E5164D" w:rsidRDefault="00D4337F" w:rsidP="00981ECA">
      <w:pPr>
        <w:ind w:firstLine="720"/>
        <w:jc w:val="both"/>
        <w:rPr>
          <w:sz w:val="24"/>
          <w:lang w:val="lt-LT"/>
        </w:rPr>
      </w:pPr>
      <w:r>
        <w:rPr>
          <w:sz w:val="24"/>
          <w:lang w:val="lt-LT"/>
        </w:rPr>
        <w:t>Posėdis įvyko 202</w:t>
      </w:r>
      <w:r w:rsidR="00EE43D5">
        <w:rPr>
          <w:sz w:val="24"/>
          <w:lang w:val="lt-LT"/>
        </w:rPr>
        <w:t>5</w:t>
      </w:r>
      <w:r w:rsidR="00E5164D" w:rsidRPr="00E5164D">
        <w:rPr>
          <w:sz w:val="24"/>
          <w:lang w:val="lt-LT"/>
        </w:rPr>
        <w:t>-0</w:t>
      </w:r>
      <w:r w:rsidR="00E5164D">
        <w:rPr>
          <w:sz w:val="24"/>
          <w:lang w:val="lt-LT"/>
        </w:rPr>
        <w:t>4</w:t>
      </w:r>
      <w:r w:rsidR="00E5164D" w:rsidRPr="00E5164D">
        <w:rPr>
          <w:sz w:val="24"/>
          <w:lang w:val="lt-LT"/>
        </w:rPr>
        <w:t>-</w:t>
      </w:r>
      <w:r w:rsidR="00EE43D5">
        <w:rPr>
          <w:sz w:val="24"/>
          <w:lang w:val="lt-LT"/>
        </w:rPr>
        <w:t>24</w:t>
      </w:r>
      <w:r w:rsidR="00E5164D" w:rsidRPr="00E5164D">
        <w:rPr>
          <w:sz w:val="24"/>
          <w:lang w:val="lt-LT"/>
        </w:rPr>
        <w:t>, 1</w:t>
      </w:r>
      <w:r>
        <w:rPr>
          <w:sz w:val="24"/>
          <w:lang w:val="lt-LT"/>
        </w:rPr>
        <w:t>3</w:t>
      </w:r>
      <w:r w:rsidR="00E5164D" w:rsidRPr="00E5164D">
        <w:rPr>
          <w:sz w:val="24"/>
          <w:lang w:val="lt-LT"/>
        </w:rPr>
        <w:t>.00</w:t>
      </w:r>
      <w:r w:rsidR="009D6F79">
        <w:rPr>
          <w:sz w:val="24"/>
          <w:lang w:val="lt-LT"/>
        </w:rPr>
        <w:t xml:space="preserve"> </w:t>
      </w:r>
      <w:r w:rsidR="00E5164D" w:rsidRPr="00500915">
        <w:rPr>
          <w:sz w:val="24"/>
          <w:lang w:val="lt-LT"/>
        </w:rPr>
        <w:t>–</w:t>
      </w:r>
      <w:r w:rsidR="009D6F79" w:rsidRPr="00500915">
        <w:rPr>
          <w:sz w:val="24"/>
          <w:lang w:val="lt-LT"/>
        </w:rPr>
        <w:t xml:space="preserve"> </w:t>
      </w:r>
      <w:r w:rsidR="00500915" w:rsidRPr="00500915">
        <w:rPr>
          <w:sz w:val="24"/>
          <w:lang w:val="lt-LT"/>
        </w:rPr>
        <w:t>13</w:t>
      </w:r>
      <w:r w:rsidR="00E5164D" w:rsidRPr="00500915">
        <w:rPr>
          <w:sz w:val="24"/>
          <w:lang w:val="lt-LT"/>
        </w:rPr>
        <w:t>.</w:t>
      </w:r>
      <w:r w:rsidR="00500915" w:rsidRPr="00500915">
        <w:rPr>
          <w:sz w:val="24"/>
          <w:lang w:val="lt-LT"/>
        </w:rPr>
        <w:t>22</w:t>
      </w:r>
      <w:r w:rsidR="00E5164D" w:rsidRPr="00500915">
        <w:rPr>
          <w:sz w:val="24"/>
          <w:lang w:val="lt-LT"/>
        </w:rPr>
        <w:t xml:space="preserve"> val.</w:t>
      </w:r>
    </w:p>
    <w:p w14:paraId="40EDB04C" w14:textId="77777777" w:rsidR="00981ECA" w:rsidRDefault="00E00C4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81ECA">
        <w:rPr>
          <w:sz w:val="24"/>
          <w:szCs w:val="24"/>
          <w:lang w:val="lt-LT"/>
        </w:rPr>
        <w:t>ai:</w:t>
      </w:r>
    </w:p>
    <w:p w14:paraId="6285688A" w14:textId="6A10D849" w:rsidR="00E00C44" w:rsidRDefault="00EE43D5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Ingrida </w:t>
      </w:r>
      <w:r w:rsidR="00614242">
        <w:rPr>
          <w:sz w:val="24"/>
          <w:szCs w:val="24"/>
          <w:lang w:val="lt-LT"/>
        </w:rPr>
        <w:t>Mačiulienė</w:t>
      </w:r>
      <w:r w:rsidR="00E00C44">
        <w:rPr>
          <w:sz w:val="24"/>
          <w:szCs w:val="24"/>
          <w:lang w:val="lt-LT"/>
        </w:rPr>
        <w:t>, Joniškio rajono savivaldybės rinkimų komisijos pirminink</w:t>
      </w:r>
      <w:r w:rsidR="009C6852">
        <w:rPr>
          <w:sz w:val="24"/>
          <w:szCs w:val="24"/>
          <w:lang w:val="lt-LT"/>
        </w:rPr>
        <w:t>ė</w:t>
      </w:r>
      <w:r w:rsidR="00981ECA">
        <w:rPr>
          <w:sz w:val="24"/>
          <w:szCs w:val="24"/>
          <w:lang w:val="lt-LT"/>
        </w:rPr>
        <w:t>,</w:t>
      </w:r>
    </w:p>
    <w:p w14:paraId="75C3D11D" w14:textId="11349B3D" w:rsidR="00981ECA" w:rsidRDefault="00614242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Gediminas Čepulis</w:t>
      </w:r>
      <w:r w:rsidR="00981ECA">
        <w:rPr>
          <w:sz w:val="24"/>
          <w:szCs w:val="24"/>
          <w:lang w:val="lt-LT"/>
        </w:rPr>
        <w:t>, Joniškio rajono savivaldybės meras.</w:t>
      </w:r>
    </w:p>
    <w:p w14:paraId="567F03E0" w14:textId="4B7921E2" w:rsidR="00500915" w:rsidRDefault="00CD00D6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dalyvavo: Joniškio rajono savivaldybės rinkimų komisijos pirmininkės pavaduotoja Laima Klemienė ir </w:t>
      </w:r>
      <w:r w:rsidR="00192283">
        <w:rPr>
          <w:sz w:val="24"/>
          <w:szCs w:val="24"/>
          <w:lang w:val="lt-LT"/>
        </w:rPr>
        <w:t>Joniškio rajono savivaldybės rinkimų komisijos sekretorė Džeirana Aleknavičienė.</w:t>
      </w:r>
    </w:p>
    <w:p w14:paraId="33085BD0" w14:textId="77777777" w:rsidR="00A81EA5" w:rsidRDefault="00A81EA5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Posėdis buvo pradėtas Lietuvos Respublikos himnu.</w:t>
      </w:r>
    </w:p>
    <w:p w14:paraId="62B700B2" w14:textId="676BBBFC" w:rsidR="000030F4" w:rsidRDefault="000030F4" w:rsidP="00981EC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614242">
        <w:rPr>
          <w:sz w:val="24"/>
          <w:szCs w:val="24"/>
          <w:lang w:val="lt-LT"/>
        </w:rPr>
        <w:t>ė Ingrida Mačiulienė</w:t>
      </w:r>
      <w:r w:rsidR="009C685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supažindino su </w:t>
      </w:r>
      <w:r w:rsidR="0084344D">
        <w:rPr>
          <w:sz w:val="24"/>
          <w:szCs w:val="24"/>
          <w:lang w:val="lt-LT"/>
        </w:rPr>
        <w:t xml:space="preserve">mero </w:t>
      </w:r>
      <w:r>
        <w:rPr>
          <w:sz w:val="24"/>
          <w:szCs w:val="24"/>
          <w:lang w:val="lt-LT"/>
        </w:rPr>
        <w:t>priesaikos tekstu ir prisiekimo tvarka.</w:t>
      </w:r>
    </w:p>
    <w:p w14:paraId="3BF11312" w14:textId="64B00602" w:rsidR="00E74644" w:rsidRDefault="00573D75" w:rsidP="00E74644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Prisiekė </w:t>
      </w:r>
      <w:r w:rsidR="00E74644">
        <w:rPr>
          <w:sz w:val="24"/>
          <w:szCs w:val="24"/>
          <w:lang w:val="lt-LT"/>
        </w:rPr>
        <w:t>Joniškio rajono savivaldybės meras Gediminas Čepulis – išrinktas pagal Lietuvos Respublikos liberalų sąjūdžio keltų kandidatų sąrašą (priesaikos tekstas pridedamas)</w:t>
      </w:r>
      <w:r>
        <w:rPr>
          <w:sz w:val="24"/>
          <w:szCs w:val="24"/>
          <w:lang w:val="lt-LT"/>
        </w:rPr>
        <w:t>.</w:t>
      </w:r>
    </w:p>
    <w:p w14:paraId="328BF37E" w14:textId="37BFD1E8" w:rsidR="002958D4" w:rsidRDefault="002958D4" w:rsidP="002958D4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pirmininkė Ingrida Mačiulienė pasveikino išrinktą merą Gediminą Čepulį ir pakvietė jį perimti posėdžio pirmininko pareigas.</w:t>
      </w:r>
    </w:p>
    <w:p w14:paraId="641B17B3" w14:textId="3B8F09B2" w:rsidR="00573D75" w:rsidRDefault="008B43C8" w:rsidP="00E74644">
      <w:pPr>
        <w:ind w:firstLine="720"/>
        <w:jc w:val="both"/>
        <w:rPr>
          <w:sz w:val="24"/>
          <w:szCs w:val="24"/>
          <w:lang w:val="lt-LT"/>
        </w:rPr>
      </w:pPr>
      <w:r w:rsidRPr="008B43C8">
        <w:rPr>
          <w:sz w:val="24"/>
          <w:szCs w:val="24"/>
          <w:lang w:val="lt-LT"/>
        </w:rPr>
        <w:t xml:space="preserve">Posėdžio pirmininkas </w:t>
      </w:r>
      <w:r>
        <w:rPr>
          <w:sz w:val="24"/>
          <w:szCs w:val="24"/>
          <w:lang w:val="lt-LT"/>
        </w:rPr>
        <w:t>Gediminas Čepulis</w:t>
      </w:r>
      <w:r w:rsidRPr="008B43C8">
        <w:rPr>
          <w:sz w:val="24"/>
          <w:szCs w:val="24"/>
          <w:lang w:val="lt-LT"/>
        </w:rPr>
        <w:t xml:space="preserve"> pranešė, kad posėdyje dalyvauja Vyriausios rinkimų komisijos narė Jolita Baušytė ir pakvietė į tribūną.</w:t>
      </w:r>
    </w:p>
    <w:p w14:paraId="28497132" w14:textId="5DF59537" w:rsidR="00832A8E" w:rsidRDefault="00FD197A" w:rsidP="00E74644">
      <w:pPr>
        <w:ind w:firstLine="720"/>
        <w:jc w:val="both"/>
        <w:rPr>
          <w:sz w:val="24"/>
          <w:szCs w:val="24"/>
          <w:lang w:val="lt-LT"/>
        </w:rPr>
      </w:pPr>
      <w:r w:rsidRPr="00FD197A">
        <w:rPr>
          <w:sz w:val="24"/>
          <w:szCs w:val="24"/>
          <w:lang w:val="lt-LT"/>
        </w:rPr>
        <w:t>Vyriausios rinkimų komisijos narė Jolita Baušytė supažindino tarybos nar</w:t>
      </w:r>
      <w:r>
        <w:rPr>
          <w:sz w:val="24"/>
          <w:szCs w:val="24"/>
          <w:lang w:val="lt-LT"/>
        </w:rPr>
        <w:t>į</w:t>
      </w:r>
      <w:r w:rsidRPr="00FD197A">
        <w:rPr>
          <w:sz w:val="24"/>
          <w:szCs w:val="24"/>
          <w:lang w:val="lt-LT"/>
        </w:rPr>
        <w:t xml:space="preserve"> su priesaikos tekstu ir prisiekimo tvarka.</w:t>
      </w:r>
    </w:p>
    <w:p w14:paraId="52F02383" w14:textId="3C47821C" w:rsidR="00FD197A" w:rsidRDefault="00746045" w:rsidP="00E74644">
      <w:pPr>
        <w:ind w:firstLine="720"/>
        <w:jc w:val="both"/>
        <w:rPr>
          <w:sz w:val="24"/>
          <w:szCs w:val="24"/>
          <w:lang w:val="lt-LT"/>
        </w:rPr>
      </w:pPr>
      <w:r w:rsidRPr="00746045">
        <w:rPr>
          <w:sz w:val="24"/>
          <w:szCs w:val="24"/>
          <w:lang w:val="lt-LT"/>
        </w:rPr>
        <w:t>Tarybos nar</w:t>
      </w:r>
      <w:r>
        <w:rPr>
          <w:sz w:val="24"/>
          <w:szCs w:val="24"/>
          <w:lang w:val="lt-LT"/>
        </w:rPr>
        <w:t>ys</w:t>
      </w:r>
      <w:r w:rsidRPr="0074604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Mantas Adomaitis</w:t>
      </w:r>
      <w:r w:rsidRPr="00746045">
        <w:rPr>
          <w:sz w:val="24"/>
          <w:szCs w:val="24"/>
          <w:lang w:val="lt-LT"/>
        </w:rPr>
        <w:t xml:space="preserve"> prisiekė (priesaikos tekstas pridedamas), ja</w:t>
      </w:r>
      <w:r>
        <w:rPr>
          <w:sz w:val="24"/>
          <w:szCs w:val="24"/>
          <w:lang w:val="lt-LT"/>
        </w:rPr>
        <w:t>m</w:t>
      </w:r>
      <w:r w:rsidRPr="00746045">
        <w:rPr>
          <w:sz w:val="24"/>
          <w:szCs w:val="24"/>
          <w:lang w:val="lt-LT"/>
        </w:rPr>
        <w:t xml:space="preserve"> įteiktas tarybos nario pažymėjimas.</w:t>
      </w:r>
    </w:p>
    <w:p w14:paraId="3DB0F608" w14:textId="05DAB00A" w:rsidR="00D259E7" w:rsidRDefault="00D259E7" w:rsidP="00E74644">
      <w:pPr>
        <w:ind w:firstLine="720"/>
        <w:jc w:val="both"/>
        <w:rPr>
          <w:sz w:val="24"/>
          <w:szCs w:val="24"/>
          <w:lang w:val="lt-LT"/>
        </w:rPr>
      </w:pPr>
      <w:r w:rsidRPr="00FD197A">
        <w:rPr>
          <w:sz w:val="24"/>
          <w:szCs w:val="24"/>
          <w:lang w:val="lt-LT"/>
        </w:rPr>
        <w:t>Vyriausios rinkimų komisijos narė Jolita Baušytė</w:t>
      </w:r>
      <w:r>
        <w:rPr>
          <w:sz w:val="24"/>
          <w:szCs w:val="24"/>
          <w:lang w:val="lt-LT"/>
        </w:rPr>
        <w:t xml:space="preserve"> pasveikino išrinktą tarybos narį.</w:t>
      </w:r>
    </w:p>
    <w:p w14:paraId="64BDD9E1" w14:textId="77777777" w:rsidR="00D259E7" w:rsidRDefault="00D259E7" w:rsidP="00E74644">
      <w:pPr>
        <w:ind w:firstLine="720"/>
        <w:jc w:val="both"/>
        <w:rPr>
          <w:sz w:val="24"/>
          <w:szCs w:val="24"/>
          <w:lang w:val="lt-LT"/>
        </w:rPr>
      </w:pPr>
    </w:p>
    <w:p w14:paraId="1EB8D732" w14:textId="77777777" w:rsidR="00380C7D" w:rsidRDefault="00380C7D" w:rsidP="0026510C">
      <w:pPr>
        <w:jc w:val="both"/>
        <w:rPr>
          <w:sz w:val="24"/>
          <w:szCs w:val="24"/>
          <w:lang w:val="lt-LT"/>
        </w:rPr>
      </w:pPr>
    </w:p>
    <w:p w14:paraId="3424497E" w14:textId="77777777" w:rsidR="009861FA" w:rsidRPr="004B562D" w:rsidRDefault="009861FA" w:rsidP="009C4A4C">
      <w:pPr>
        <w:ind w:firstLine="709"/>
        <w:rPr>
          <w:sz w:val="24"/>
          <w:szCs w:val="24"/>
          <w:lang w:val="lt-LT"/>
        </w:rPr>
      </w:pPr>
    </w:p>
    <w:p w14:paraId="6F2446AE" w14:textId="240A86EB" w:rsidR="00EB0EDA" w:rsidRDefault="00F65502" w:rsidP="00E53CE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pirmininkai</w:t>
      </w:r>
      <w:r w:rsidR="00E723AB">
        <w:rPr>
          <w:sz w:val="24"/>
          <w:szCs w:val="24"/>
          <w:lang w:val="lt-LT"/>
        </w:rPr>
        <w:t>:</w:t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26510C">
        <w:rPr>
          <w:sz w:val="24"/>
          <w:szCs w:val="24"/>
          <w:lang w:val="lt-LT"/>
        </w:rPr>
        <w:t>Ingrida Mačiulienė</w:t>
      </w:r>
    </w:p>
    <w:p w14:paraId="5DB86E3B" w14:textId="77777777" w:rsidR="00F65502" w:rsidRDefault="00F65502" w:rsidP="00E53CEE">
      <w:pPr>
        <w:rPr>
          <w:sz w:val="24"/>
          <w:szCs w:val="24"/>
          <w:lang w:val="lt-LT"/>
        </w:rPr>
      </w:pPr>
    </w:p>
    <w:p w14:paraId="0769B25E" w14:textId="77777777" w:rsidR="00C65D4A" w:rsidRDefault="00C65D4A" w:rsidP="00E53CEE">
      <w:pPr>
        <w:rPr>
          <w:sz w:val="24"/>
          <w:szCs w:val="24"/>
          <w:lang w:val="lt-LT"/>
        </w:rPr>
      </w:pPr>
    </w:p>
    <w:p w14:paraId="7CEC66F5" w14:textId="57B6715C" w:rsidR="00E53CEE" w:rsidRDefault="00F65502" w:rsidP="00E53CE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26510C">
        <w:rPr>
          <w:sz w:val="24"/>
          <w:szCs w:val="24"/>
          <w:lang w:val="lt-LT"/>
        </w:rPr>
        <w:t>Gediminas Čepulis</w:t>
      </w:r>
    </w:p>
    <w:p w14:paraId="1436C8A8" w14:textId="77777777" w:rsidR="00C65D4A" w:rsidRDefault="00C65D4A" w:rsidP="00E53CEE">
      <w:pPr>
        <w:rPr>
          <w:sz w:val="24"/>
          <w:szCs w:val="24"/>
          <w:lang w:val="lt-LT"/>
        </w:rPr>
      </w:pPr>
    </w:p>
    <w:p w14:paraId="14BC8E0E" w14:textId="77777777" w:rsidR="00C65D4A" w:rsidRPr="004B562D" w:rsidRDefault="00C65D4A" w:rsidP="00E53CEE">
      <w:pPr>
        <w:rPr>
          <w:sz w:val="24"/>
          <w:szCs w:val="24"/>
          <w:lang w:val="lt-LT"/>
        </w:rPr>
      </w:pPr>
    </w:p>
    <w:p w14:paraId="20A26B55" w14:textId="5C819BF7" w:rsidR="00B730E1" w:rsidRPr="004B562D" w:rsidRDefault="00E53CEE" w:rsidP="00880EA2">
      <w:pPr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Posėdžio sekretorė</w:t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="0026510C">
        <w:rPr>
          <w:sz w:val="24"/>
          <w:szCs w:val="24"/>
          <w:lang w:val="lt-LT"/>
        </w:rPr>
        <w:t xml:space="preserve">Eglė </w:t>
      </w:r>
      <w:r w:rsidR="00085802">
        <w:rPr>
          <w:sz w:val="24"/>
          <w:szCs w:val="24"/>
          <w:lang w:val="lt-LT"/>
        </w:rPr>
        <w:t>Martinaitė</w:t>
      </w:r>
    </w:p>
    <w:sectPr w:rsidR="00B730E1" w:rsidRPr="004B562D" w:rsidSect="002652BE">
      <w:headerReference w:type="even" r:id="rId7"/>
      <w:headerReference w:type="default" r:id="rId8"/>
      <w:headerReference w:type="first" r:id="rId9"/>
      <w:pgSz w:w="11906" w:h="16838" w:code="9"/>
      <w:pgMar w:top="955" w:right="567" w:bottom="993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4B1E" w14:textId="77777777" w:rsidR="001E0847" w:rsidRDefault="001E0847">
      <w:r>
        <w:separator/>
      </w:r>
    </w:p>
  </w:endnote>
  <w:endnote w:type="continuationSeparator" w:id="0">
    <w:p w14:paraId="7008F816" w14:textId="77777777" w:rsidR="001E0847" w:rsidRDefault="001E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3B32" w14:textId="77777777" w:rsidR="001E0847" w:rsidRDefault="001E0847">
      <w:r>
        <w:separator/>
      </w:r>
    </w:p>
  </w:footnote>
  <w:footnote w:type="continuationSeparator" w:id="0">
    <w:p w14:paraId="452FABC2" w14:textId="77777777" w:rsidR="001E0847" w:rsidRDefault="001E0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47DC" w14:textId="77777777" w:rsidR="003551AF" w:rsidRDefault="003551AF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14823C" w14:textId="77777777" w:rsidR="003551AF" w:rsidRDefault="003551A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3A12" w14:textId="77777777" w:rsidR="003551AF" w:rsidRDefault="003551AF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1EC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366A2E0" w14:textId="77777777" w:rsidR="003551AF" w:rsidRDefault="003551A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5579" w14:textId="77777777" w:rsidR="003551AF" w:rsidRDefault="00D5752D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EC95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1028" DrawAspect="Content" ObjectID="_1807419876" r:id="rId2"/>
      </w:object>
    </w:r>
  </w:p>
  <w:p w14:paraId="5CA61FCF" w14:textId="77777777" w:rsidR="00AE10FD" w:rsidRDefault="00AE10FD">
    <w:pPr>
      <w:pStyle w:val="Antrats"/>
      <w:jc w:val="center"/>
      <w:rPr>
        <w:b/>
        <w:caps/>
        <w:sz w:val="26"/>
        <w:lang w:val="lt-LT"/>
      </w:rPr>
    </w:pPr>
  </w:p>
  <w:p w14:paraId="02BFBBEB" w14:textId="77777777" w:rsidR="00AE10FD" w:rsidRDefault="00AE10FD">
    <w:pPr>
      <w:pStyle w:val="Antrats"/>
      <w:jc w:val="center"/>
      <w:rPr>
        <w:b/>
        <w:caps/>
        <w:sz w:val="26"/>
        <w:lang w:val="lt-LT"/>
      </w:rPr>
    </w:pPr>
  </w:p>
  <w:p w14:paraId="541ADDCC" w14:textId="77777777" w:rsidR="00AE10FD" w:rsidRDefault="00AE10FD">
    <w:pPr>
      <w:pStyle w:val="Antrats"/>
      <w:jc w:val="center"/>
      <w:rPr>
        <w:b/>
        <w:caps/>
        <w:sz w:val="26"/>
        <w:lang w:val="lt-LT"/>
      </w:rPr>
    </w:pPr>
  </w:p>
  <w:p w14:paraId="5EBFE7A9" w14:textId="1098E1CB" w:rsidR="003551AF" w:rsidRDefault="003551AF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95D"/>
    <w:multiLevelType w:val="hybridMultilevel"/>
    <w:tmpl w:val="00D0851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BE2409"/>
    <w:multiLevelType w:val="hybridMultilevel"/>
    <w:tmpl w:val="4C6679A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9143C7"/>
    <w:multiLevelType w:val="hybridMultilevel"/>
    <w:tmpl w:val="B8C02136"/>
    <w:lvl w:ilvl="0" w:tplc="A5040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7938AE"/>
    <w:multiLevelType w:val="hybridMultilevel"/>
    <w:tmpl w:val="7A94DC4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9731D7"/>
    <w:multiLevelType w:val="hybridMultilevel"/>
    <w:tmpl w:val="712C0290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99194379">
    <w:abstractNumId w:val="4"/>
  </w:num>
  <w:num w:numId="2" w16cid:durableId="1851337829">
    <w:abstractNumId w:val="1"/>
  </w:num>
  <w:num w:numId="3" w16cid:durableId="659769523">
    <w:abstractNumId w:val="5"/>
  </w:num>
  <w:num w:numId="4" w16cid:durableId="184443835">
    <w:abstractNumId w:val="0"/>
  </w:num>
  <w:num w:numId="5" w16cid:durableId="758335142">
    <w:abstractNumId w:val="2"/>
  </w:num>
  <w:num w:numId="6" w16cid:durableId="170566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F98"/>
    <w:rsid w:val="00002A6E"/>
    <w:rsid w:val="000030F4"/>
    <w:rsid w:val="00005D68"/>
    <w:rsid w:val="00011165"/>
    <w:rsid w:val="00013638"/>
    <w:rsid w:val="00017291"/>
    <w:rsid w:val="00017E22"/>
    <w:rsid w:val="0002605C"/>
    <w:rsid w:val="00026482"/>
    <w:rsid w:val="00026685"/>
    <w:rsid w:val="000279C8"/>
    <w:rsid w:val="00031687"/>
    <w:rsid w:val="00042714"/>
    <w:rsid w:val="000559B2"/>
    <w:rsid w:val="00075EA5"/>
    <w:rsid w:val="00085802"/>
    <w:rsid w:val="0008709D"/>
    <w:rsid w:val="00094724"/>
    <w:rsid w:val="000B47FA"/>
    <w:rsid w:val="000C258F"/>
    <w:rsid w:val="000C2857"/>
    <w:rsid w:val="000D264D"/>
    <w:rsid w:val="000E0B1D"/>
    <w:rsid w:val="000E7CB8"/>
    <w:rsid w:val="000F67E4"/>
    <w:rsid w:val="00103EBA"/>
    <w:rsid w:val="0011021E"/>
    <w:rsid w:val="00110B98"/>
    <w:rsid w:val="0011252D"/>
    <w:rsid w:val="00114B08"/>
    <w:rsid w:val="0012499B"/>
    <w:rsid w:val="00131654"/>
    <w:rsid w:val="00143463"/>
    <w:rsid w:val="00150ECE"/>
    <w:rsid w:val="00157D83"/>
    <w:rsid w:val="0017047D"/>
    <w:rsid w:val="00180779"/>
    <w:rsid w:val="00182E6F"/>
    <w:rsid w:val="00192283"/>
    <w:rsid w:val="001928FC"/>
    <w:rsid w:val="00197489"/>
    <w:rsid w:val="001A2411"/>
    <w:rsid w:val="001B2851"/>
    <w:rsid w:val="001C18F1"/>
    <w:rsid w:val="001C3736"/>
    <w:rsid w:val="001C6ED4"/>
    <w:rsid w:val="001D49EE"/>
    <w:rsid w:val="001D5397"/>
    <w:rsid w:val="001E0847"/>
    <w:rsid w:val="001E099E"/>
    <w:rsid w:val="001E3ECA"/>
    <w:rsid w:val="00213AA2"/>
    <w:rsid w:val="0021565F"/>
    <w:rsid w:val="00220867"/>
    <w:rsid w:val="002312D7"/>
    <w:rsid w:val="00231BAA"/>
    <w:rsid w:val="00234F11"/>
    <w:rsid w:val="002407F4"/>
    <w:rsid w:val="0024229F"/>
    <w:rsid w:val="00243627"/>
    <w:rsid w:val="0025030D"/>
    <w:rsid w:val="00252265"/>
    <w:rsid w:val="0026510C"/>
    <w:rsid w:val="002652BE"/>
    <w:rsid w:val="00271279"/>
    <w:rsid w:val="0027501A"/>
    <w:rsid w:val="002753EB"/>
    <w:rsid w:val="00275948"/>
    <w:rsid w:val="002958D4"/>
    <w:rsid w:val="00295D5A"/>
    <w:rsid w:val="002A2898"/>
    <w:rsid w:val="002A313F"/>
    <w:rsid w:val="002B0E0A"/>
    <w:rsid w:val="002D0056"/>
    <w:rsid w:val="002E721B"/>
    <w:rsid w:val="002E78A5"/>
    <w:rsid w:val="002F42DD"/>
    <w:rsid w:val="002F6383"/>
    <w:rsid w:val="00300A43"/>
    <w:rsid w:val="00324B99"/>
    <w:rsid w:val="00327272"/>
    <w:rsid w:val="00327A17"/>
    <w:rsid w:val="00327BF3"/>
    <w:rsid w:val="0033090C"/>
    <w:rsid w:val="00345885"/>
    <w:rsid w:val="003551AF"/>
    <w:rsid w:val="00361DA8"/>
    <w:rsid w:val="00380C7D"/>
    <w:rsid w:val="003869F6"/>
    <w:rsid w:val="003A59A8"/>
    <w:rsid w:val="003B0669"/>
    <w:rsid w:val="003B2089"/>
    <w:rsid w:val="003B22CA"/>
    <w:rsid w:val="003B3237"/>
    <w:rsid w:val="003B330D"/>
    <w:rsid w:val="003B7471"/>
    <w:rsid w:val="003D3BAD"/>
    <w:rsid w:val="003D5AFB"/>
    <w:rsid w:val="003E4401"/>
    <w:rsid w:val="00400147"/>
    <w:rsid w:val="00432248"/>
    <w:rsid w:val="00442F1F"/>
    <w:rsid w:val="004465AB"/>
    <w:rsid w:val="00453767"/>
    <w:rsid w:val="0045581F"/>
    <w:rsid w:val="00455FA5"/>
    <w:rsid w:val="00466CEF"/>
    <w:rsid w:val="004763E2"/>
    <w:rsid w:val="00480BAC"/>
    <w:rsid w:val="0048124C"/>
    <w:rsid w:val="00483432"/>
    <w:rsid w:val="00492A66"/>
    <w:rsid w:val="00493B56"/>
    <w:rsid w:val="004B46E7"/>
    <w:rsid w:val="004B562D"/>
    <w:rsid w:val="004C0105"/>
    <w:rsid w:val="004C5891"/>
    <w:rsid w:val="004C7D6F"/>
    <w:rsid w:val="004E03CC"/>
    <w:rsid w:val="004E47B3"/>
    <w:rsid w:val="004E5345"/>
    <w:rsid w:val="004F24DD"/>
    <w:rsid w:val="004F2D5A"/>
    <w:rsid w:val="00500915"/>
    <w:rsid w:val="00506068"/>
    <w:rsid w:val="00511511"/>
    <w:rsid w:val="005145CE"/>
    <w:rsid w:val="005249A1"/>
    <w:rsid w:val="0053310F"/>
    <w:rsid w:val="00533A5A"/>
    <w:rsid w:val="00544A14"/>
    <w:rsid w:val="00573D75"/>
    <w:rsid w:val="00577E23"/>
    <w:rsid w:val="00580CE4"/>
    <w:rsid w:val="0058139D"/>
    <w:rsid w:val="00583C57"/>
    <w:rsid w:val="005A193C"/>
    <w:rsid w:val="005A7A55"/>
    <w:rsid w:val="005B5D3F"/>
    <w:rsid w:val="005E25A3"/>
    <w:rsid w:val="005E2778"/>
    <w:rsid w:val="005F4016"/>
    <w:rsid w:val="005F506C"/>
    <w:rsid w:val="005F5BFF"/>
    <w:rsid w:val="00607854"/>
    <w:rsid w:val="00614242"/>
    <w:rsid w:val="006343DB"/>
    <w:rsid w:val="00636709"/>
    <w:rsid w:val="00647B3A"/>
    <w:rsid w:val="00653490"/>
    <w:rsid w:val="00653D09"/>
    <w:rsid w:val="006558B9"/>
    <w:rsid w:val="00657C1A"/>
    <w:rsid w:val="006738C8"/>
    <w:rsid w:val="00696312"/>
    <w:rsid w:val="006C6756"/>
    <w:rsid w:val="006D33F3"/>
    <w:rsid w:val="006D6495"/>
    <w:rsid w:val="006E3C4C"/>
    <w:rsid w:val="006F4598"/>
    <w:rsid w:val="00702EDC"/>
    <w:rsid w:val="00715333"/>
    <w:rsid w:val="00717738"/>
    <w:rsid w:val="00720F7D"/>
    <w:rsid w:val="00725A5B"/>
    <w:rsid w:val="00730CC0"/>
    <w:rsid w:val="00741DFC"/>
    <w:rsid w:val="00746045"/>
    <w:rsid w:val="0075510A"/>
    <w:rsid w:val="007601A3"/>
    <w:rsid w:val="00762263"/>
    <w:rsid w:val="00762376"/>
    <w:rsid w:val="007637F5"/>
    <w:rsid w:val="00765850"/>
    <w:rsid w:val="00783DA1"/>
    <w:rsid w:val="00785FD0"/>
    <w:rsid w:val="00793AB6"/>
    <w:rsid w:val="007B1D78"/>
    <w:rsid w:val="007B3366"/>
    <w:rsid w:val="007B5044"/>
    <w:rsid w:val="007E045F"/>
    <w:rsid w:val="007E4346"/>
    <w:rsid w:val="007E70E1"/>
    <w:rsid w:val="007F3AC1"/>
    <w:rsid w:val="00832A8E"/>
    <w:rsid w:val="00834667"/>
    <w:rsid w:val="00837D28"/>
    <w:rsid w:val="00842D2E"/>
    <w:rsid w:val="0084344D"/>
    <w:rsid w:val="008472A1"/>
    <w:rsid w:val="008506FB"/>
    <w:rsid w:val="008530E4"/>
    <w:rsid w:val="00863161"/>
    <w:rsid w:val="00867830"/>
    <w:rsid w:val="00867ECD"/>
    <w:rsid w:val="00880EA2"/>
    <w:rsid w:val="008824D0"/>
    <w:rsid w:val="00893519"/>
    <w:rsid w:val="00895B2E"/>
    <w:rsid w:val="008A1102"/>
    <w:rsid w:val="008A5060"/>
    <w:rsid w:val="008B28C7"/>
    <w:rsid w:val="008B38AE"/>
    <w:rsid w:val="008B43C8"/>
    <w:rsid w:val="008D1DFF"/>
    <w:rsid w:val="008D63A9"/>
    <w:rsid w:val="008F73AD"/>
    <w:rsid w:val="00902CF0"/>
    <w:rsid w:val="009050F6"/>
    <w:rsid w:val="009072FD"/>
    <w:rsid w:val="00910963"/>
    <w:rsid w:val="009278DD"/>
    <w:rsid w:val="0093156B"/>
    <w:rsid w:val="0093503A"/>
    <w:rsid w:val="009357EF"/>
    <w:rsid w:val="0094195F"/>
    <w:rsid w:val="0095592E"/>
    <w:rsid w:val="00966CA3"/>
    <w:rsid w:val="00973191"/>
    <w:rsid w:val="00977C49"/>
    <w:rsid w:val="00981ECA"/>
    <w:rsid w:val="00982380"/>
    <w:rsid w:val="0098323E"/>
    <w:rsid w:val="00983269"/>
    <w:rsid w:val="00984C35"/>
    <w:rsid w:val="009861FA"/>
    <w:rsid w:val="009A515E"/>
    <w:rsid w:val="009B58BF"/>
    <w:rsid w:val="009C16E2"/>
    <w:rsid w:val="009C4A4C"/>
    <w:rsid w:val="009C6852"/>
    <w:rsid w:val="009D6F79"/>
    <w:rsid w:val="009E1003"/>
    <w:rsid w:val="009E7E91"/>
    <w:rsid w:val="00A0391A"/>
    <w:rsid w:val="00A17CC3"/>
    <w:rsid w:val="00A26607"/>
    <w:rsid w:val="00A31E7C"/>
    <w:rsid w:val="00A3649F"/>
    <w:rsid w:val="00A369F9"/>
    <w:rsid w:val="00A4505E"/>
    <w:rsid w:val="00A636E3"/>
    <w:rsid w:val="00A732ED"/>
    <w:rsid w:val="00A81EA5"/>
    <w:rsid w:val="00A86273"/>
    <w:rsid w:val="00A91004"/>
    <w:rsid w:val="00A9328B"/>
    <w:rsid w:val="00A9706A"/>
    <w:rsid w:val="00AA7222"/>
    <w:rsid w:val="00AA7309"/>
    <w:rsid w:val="00AC069F"/>
    <w:rsid w:val="00AD29F8"/>
    <w:rsid w:val="00AE10FD"/>
    <w:rsid w:val="00AE2DF4"/>
    <w:rsid w:val="00AE3DE5"/>
    <w:rsid w:val="00AF470B"/>
    <w:rsid w:val="00AF56C2"/>
    <w:rsid w:val="00B01480"/>
    <w:rsid w:val="00B16B04"/>
    <w:rsid w:val="00B20BB0"/>
    <w:rsid w:val="00B20E5D"/>
    <w:rsid w:val="00B223D2"/>
    <w:rsid w:val="00B327EC"/>
    <w:rsid w:val="00B34CEC"/>
    <w:rsid w:val="00B36FA0"/>
    <w:rsid w:val="00B41E2C"/>
    <w:rsid w:val="00B547CC"/>
    <w:rsid w:val="00B62A29"/>
    <w:rsid w:val="00B6542F"/>
    <w:rsid w:val="00B72500"/>
    <w:rsid w:val="00B730E1"/>
    <w:rsid w:val="00B82CFB"/>
    <w:rsid w:val="00B838D1"/>
    <w:rsid w:val="00B866BF"/>
    <w:rsid w:val="00B9141A"/>
    <w:rsid w:val="00B93027"/>
    <w:rsid w:val="00B962A8"/>
    <w:rsid w:val="00BA390E"/>
    <w:rsid w:val="00BB167B"/>
    <w:rsid w:val="00BB330B"/>
    <w:rsid w:val="00BB5F98"/>
    <w:rsid w:val="00BD5287"/>
    <w:rsid w:val="00BE0DF5"/>
    <w:rsid w:val="00BE21DA"/>
    <w:rsid w:val="00C10499"/>
    <w:rsid w:val="00C17CD3"/>
    <w:rsid w:val="00C21645"/>
    <w:rsid w:val="00C22532"/>
    <w:rsid w:val="00C33CC6"/>
    <w:rsid w:val="00C3457E"/>
    <w:rsid w:val="00C3629D"/>
    <w:rsid w:val="00C4115D"/>
    <w:rsid w:val="00C55670"/>
    <w:rsid w:val="00C5600C"/>
    <w:rsid w:val="00C65D4A"/>
    <w:rsid w:val="00C75B93"/>
    <w:rsid w:val="00C769FD"/>
    <w:rsid w:val="00C817D0"/>
    <w:rsid w:val="00C90689"/>
    <w:rsid w:val="00C95470"/>
    <w:rsid w:val="00CA0FA0"/>
    <w:rsid w:val="00CB6332"/>
    <w:rsid w:val="00CC2F42"/>
    <w:rsid w:val="00CD00D6"/>
    <w:rsid w:val="00CE75A3"/>
    <w:rsid w:val="00CF2851"/>
    <w:rsid w:val="00D00504"/>
    <w:rsid w:val="00D13060"/>
    <w:rsid w:val="00D259E7"/>
    <w:rsid w:val="00D32573"/>
    <w:rsid w:val="00D4337F"/>
    <w:rsid w:val="00D44D88"/>
    <w:rsid w:val="00D52891"/>
    <w:rsid w:val="00D5752D"/>
    <w:rsid w:val="00D63CD1"/>
    <w:rsid w:val="00D65F13"/>
    <w:rsid w:val="00D726F4"/>
    <w:rsid w:val="00D832B4"/>
    <w:rsid w:val="00D83FD5"/>
    <w:rsid w:val="00D86A54"/>
    <w:rsid w:val="00D86C30"/>
    <w:rsid w:val="00D87407"/>
    <w:rsid w:val="00D97DBC"/>
    <w:rsid w:val="00DA659C"/>
    <w:rsid w:val="00DA7F55"/>
    <w:rsid w:val="00DB6D0B"/>
    <w:rsid w:val="00DC37DC"/>
    <w:rsid w:val="00E00C44"/>
    <w:rsid w:val="00E01234"/>
    <w:rsid w:val="00E1103B"/>
    <w:rsid w:val="00E155F8"/>
    <w:rsid w:val="00E27625"/>
    <w:rsid w:val="00E5164D"/>
    <w:rsid w:val="00E53CEE"/>
    <w:rsid w:val="00E61154"/>
    <w:rsid w:val="00E62D52"/>
    <w:rsid w:val="00E723AB"/>
    <w:rsid w:val="00E74644"/>
    <w:rsid w:val="00E749EA"/>
    <w:rsid w:val="00E842CD"/>
    <w:rsid w:val="00EB0EDA"/>
    <w:rsid w:val="00EB5971"/>
    <w:rsid w:val="00EB6AF4"/>
    <w:rsid w:val="00ED2F68"/>
    <w:rsid w:val="00ED6197"/>
    <w:rsid w:val="00EE2A37"/>
    <w:rsid w:val="00EE43D5"/>
    <w:rsid w:val="00EF081C"/>
    <w:rsid w:val="00EF0D35"/>
    <w:rsid w:val="00F00CAD"/>
    <w:rsid w:val="00F03624"/>
    <w:rsid w:val="00F05779"/>
    <w:rsid w:val="00F11ADA"/>
    <w:rsid w:val="00F15409"/>
    <w:rsid w:val="00F203A6"/>
    <w:rsid w:val="00F20EDC"/>
    <w:rsid w:val="00F316C9"/>
    <w:rsid w:val="00F42F9F"/>
    <w:rsid w:val="00F44F6E"/>
    <w:rsid w:val="00F56919"/>
    <w:rsid w:val="00F63D1A"/>
    <w:rsid w:val="00F65502"/>
    <w:rsid w:val="00F73087"/>
    <w:rsid w:val="00F75983"/>
    <w:rsid w:val="00F80767"/>
    <w:rsid w:val="00F828E2"/>
    <w:rsid w:val="00F978A1"/>
    <w:rsid w:val="00FA7D48"/>
    <w:rsid w:val="00FB0BAB"/>
    <w:rsid w:val="00FC2E62"/>
    <w:rsid w:val="00FC3D02"/>
    <w:rsid w:val="00FC6D70"/>
    <w:rsid w:val="00FD12F1"/>
    <w:rsid w:val="00FD197A"/>
    <w:rsid w:val="00FD5AE6"/>
    <w:rsid w:val="00FE082F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C28DF"/>
  <w15:docId w15:val="{2F39211C-8123-40CA-999A-10611124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basedOn w:val="Numatytasispastraiposriftas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6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627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Eglė Martinaitė</cp:lastModifiedBy>
  <cp:revision>24</cp:revision>
  <cp:lastPrinted>2023-04-27T09:56:00Z</cp:lastPrinted>
  <dcterms:created xsi:type="dcterms:W3CDTF">2019-04-15T12:26:00Z</dcterms:created>
  <dcterms:modified xsi:type="dcterms:W3CDTF">2025-04-29T05:18:00Z</dcterms:modified>
</cp:coreProperties>
</file>